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5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9"/>
        <w:gridCol w:w="630"/>
        <w:gridCol w:w="2311"/>
        <w:gridCol w:w="1029"/>
        <w:gridCol w:w="5670"/>
      </w:tblGrid>
      <w:tr w:rsidR="00905C7E" w14:paraId="36F543A5" w14:textId="77777777" w:rsidTr="001B65E5">
        <w:trPr>
          <w:trHeight w:val="1276"/>
        </w:trPr>
        <w:tc>
          <w:tcPr>
            <w:tcW w:w="3660" w:type="dxa"/>
            <w:gridSpan w:val="3"/>
            <w:vMerge w:val="restart"/>
            <w:tcBorders>
              <w:bottom w:val="nil"/>
            </w:tcBorders>
          </w:tcPr>
          <w:p w14:paraId="42701998" w14:textId="77777777" w:rsidR="00905C7E" w:rsidRDefault="00905C7E" w:rsidP="00905C7E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14A195D9" wp14:editId="14225535">
                      <wp:extent cx="1810385" cy="1429068"/>
                      <wp:effectExtent l="318" t="0" r="0" b="0"/>
                      <wp:docPr id="3" name="Ovale 3" descr="portrait d’une femm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810385" cy="1429068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09C75C" w14:textId="77777777" w:rsidR="00905C7E" w:rsidRDefault="00905C7E" w:rsidP="00905C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A195D9" id="Ovale 3" o:spid="_x0000_s1026" alt="portrait d’une femme" style="width:142.55pt;height:112.5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" stroked="f" strokeweight="1pt">
                      <v:fill r:id="rId11" o:title="portrait d’une femme" recolor="t" rotate="t" type="frame"/>
                      <v:stroke joinstyle="miter"/>
                      <v:textbox>
                        <w:txbxContent>
                          <w:p w14:paraId="7A09C75C" w14:textId="77777777" w:rsidR="00905C7E" w:rsidRDefault="00905C7E" w:rsidP="00905C7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29" w:type="dxa"/>
            <w:vMerge w:val="restart"/>
            <w:tcBorders>
              <w:bottom w:val="nil"/>
            </w:tcBorders>
          </w:tcPr>
          <w:p w14:paraId="6192C3C5" w14:textId="77777777" w:rsidR="00905C7E" w:rsidRPr="0056708E" w:rsidRDefault="00905C7E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5670" w:type="dxa"/>
            <w:tcBorders>
              <w:bottom w:val="nil"/>
            </w:tcBorders>
          </w:tcPr>
          <w:p w14:paraId="3C08510C" w14:textId="03A806E8" w:rsidR="00905C7E" w:rsidRDefault="00A40C23" w:rsidP="00310F17">
            <w:pPr>
              <w:pStyle w:val="Titre"/>
            </w:pPr>
            <w:r>
              <w:t>Aurélie</w:t>
            </w:r>
            <w:r w:rsidR="00905C7E" w:rsidRPr="00310F17">
              <w:rPr>
                <w:lang w:bidi="fr-FR"/>
              </w:rPr>
              <w:br/>
            </w:r>
            <w:r>
              <w:t>DIJOLS</w:t>
            </w:r>
          </w:p>
          <w:p w14:paraId="601DAEBF" w14:textId="14DAC469" w:rsidR="00D62972" w:rsidRPr="00D62972" w:rsidRDefault="00D62972" w:rsidP="00D62972">
            <w:pPr>
              <w:rPr>
                <w:b/>
                <w:bCs/>
                <w:color w:val="9A4168" w:themeColor="accent3" w:themeShade="BF"/>
                <w:sz w:val="32"/>
                <w:szCs w:val="32"/>
              </w:rPr>
            </w:pPr>
            <w:r w:rsidRPr="00D62972">
              <w:rPr>
                <w:b/>
                <w:bCs/>
                <w:color w:val="9A4168" w:themeColor="accent3" w:themeShade="BF"/>
                <w:sz w:val="32"/>
                <w:szCs w:val="32"/>
              </w:rPr>
              <w:t>MEDECIN GENERAL</w:t>
            </w:r>
            <w:r>
              <w:rPr>
                <w:b/>
                <w:bCs/>
                <w:color w:val="9A4168" w:themeColor="accent3" w:themeShade="BF"/>
                <w:sz w:val="32"/>
                <w:szCs w:val="32"/>
              </w:rPr>
              <w:t>ISTE</w:t>
            </w:r>
          </w:p>
          <w:p w14:paraId="51FD7616" w14:textId="77777777" w:rsidR="00D62972" w:rsidRPr="00D62972" w:rsidRDefault="00D62972" w:rsidP="00D62972"/>
          <w:p w14:paraId="566D3774" w14:textId="22052FD2" w:rsidR="00D62972" w:rsidRPr="00D62972" w:rsidRDefault="00D62972" w:rsidP="00D62972"/>
        </w:tc>
      </w:tr>
      <w:tr w:rsidR="00905C7E" w14:paraId="5AC6FF70" w14:textId="77777777" w:rsidTr="001B65E5">
        <w:trPr>
          <w:trHeight w:val="1589"/>
        </w:trPr>
        <w:tc>
          <w:tcPr>
            <w:tcW w:w="3660" w:type="dxa"/>
            <w:gridSpan w:val="3"/>
            <w:vMerge/>
            <w:tcBorders>
              <w:bottom w:val="nil"/>
            </w:tcBorders>
          </w:tcPr>
          <w:p w14:paraId="7A30D6FF" w14:textId="77777777" w:rsidR="00905C7E" w:rsidRDefault="00905C7E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1029" w:type="dxa"/>
            <w:vMerge/>
            <w:tcBorders>
              <w:bottom w:val="nil"/>
            </w:tcBorders>
          </w:tcPr>
          <w:p w14:paraId="3EB4EE78" w14:textId="77777777" w:rsidR="00905C7E" w:rsidRDefault="00905C7E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F4BC18882C4D4CFF868873FCA8D6361D"/>
              </w:placeholder>
              <w:temporary/>
              <w:showingPlcHdr/>
              <w15:appearance w15:val="hidden"/>
            </w:sdtPr>
            <w:sdtEndPr/>
            <w:sdtContent>
              <w:p w14:paraId="3E2D58EC" w14:textId="77777777" w:rsidR="00905C7E" w:rsidRPr="00E572D6" w:rsidRDefault="00905C7E" w:rsidP="00AC6C7E">
                <w:pPr>
                  <w:pStyle w:val="Titre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bidi="fr-FR"/>
                  </w:rPr>
                  <w:t>Expérience</w:t>
                </w:r>
              </w:p>
            </w:sdtContent>
          </w:sdt>
          <w:p w14:paraId="6CB91BB7" w14:textId="190521BB" w:rsidR="00941FC1" w:rsidRDefault="00941FC1" w:rsidP="00941FC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Stage SASPAS </w:t>
            </w:r>
            <w:r w:rsidR="009903CA">
              <w:rPr>
                <w:rFonts w:ascii="Calibri" w:hAnsi="Calibri" w:cs="Calibri"/>
              </w:rPr>
              <w:t>au CMS de Montreuil, MSU</w:t>
            </w:r>
            <w:r w:rsidR="00371CB3">
              <w:rPr>
                <w:rFonts w:ascii="Calibri" w:hAnsi="Calibri" w:cs="Calibri"/>
              </w:rPr>
              <w:t> : Dr</w:t>
            </w:r>
            <w:r w:rsidR="009903CA">
              <w:rPr>
                <w:rFonts w:ascii="Calibri" w:hAnsi="Calibri" w:cs="Calibri"/>
              </w:rPr>
              <w:t xml:space="preserve"> </w:t>
            </w:r>
            <w:proofErr w:type="spellStart"/>
            <w:r w:rsidR="009903CA">
              <w:rPr>
                <w:rFonts w:ascii="Calibri" w:hAnsi="Calibri" w:cs="Calibri"/>
              </w:rPr>
              <w:t>Vidigal</w:t>
            </w:r>
            <w:proofErr w:type="spellEnd"/>
          </w:p>
          <w:p w14:paraId="14692E59" w14:textId="77777777" w:rsidR="009903CA" w:rsidRDefault="009903CA" w:rsidP="00941FC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Novembre 2019 à Avril 2020 </w:t>
            </w:r>
          </w:p>
          <w:p w14:paraId="2223D158" w14:textId="77777777" w:rsidR="00941FC1" w:rsidRDefault="00941FC1" w:rsidP="00941FC1">
            <w:pPr>
              <w:rPr>
                <w:rFonts w:ascii="Calibri" w:hAnsi="Calibri" w:cs="Calibri"/>
              </w:rPr>
            </w:pPr>
          </w:p>
          <w:p w14:paraId="5322DB9C" w14:textId="77777777" w:rsidR="00941FC1" w:rsidRPr="00941FC1" w:rsidRDefault="00941FC1" w:rsidP="00941FC1">
            <w:pPr>
              <w:rPr>
                <w:rFonts w:ascii="Calibri" w:hAnsi="Calibri" w:cs="Calibri"/>
              </w:rPr>
            </w:pPr>
            <w:r w:rsidRPr="00941FC1">
              <w:rPr>
                <w:rFonts w:ascii="Calibri" w:hAnsi="Calibri" w:cs="Calibri"/>
              </w:rPr>
              <w:t>Stage niveau 1 au CMS de Montreuil</w:t>
            </w:r>
            <w:r w:rsidR="009903CA">
              <w:rPr>
                <w:rFonts w:ascii="Calibri" w:hAnsi="Calibri" w:cs="Calibri"/>
              </w:rPr>
              <w:t xml:space="preserve">, MSU : Dr </w:t>
            </w:r>
            <w:proofErr w:type="spellStart"/>
            <w:r w:rsidR="009903CA">
              <w:rPr>
                <w:rFonts w:ascii="Calibri" w:hAnsi="Calibri" w:cs="Calibri"/>
              </w:rPr>
              <w:t>Vidigal</w:t>
            </w:r>
            <w:proofErr w:type="spellEnd"/>
            <w:r w:rsidR="009903CA">
              <w:rPr>
                <w:rFonts w:ascii="Calibri" w:hAnsi="Calibri" w:cs="Calibri"/>
              </w:rPr>
              <w:t xml:space="preserve"> </w:t>
            </w:r>
          </w:p>
          <w:p w14:paraId="7B4FC3D0" w14:textId="77777777" w:rsidR="00941FC1" w:rsidRDefault="00941FC1" w:rsidP="00941FC1">
            <w:pPr>
              <w:rPr>
                <w:rFonts w:ascii="Calibri" w:hAnsi="Calibri" w:cs="Calibri"/>
              </w:rPr>
            </w:pPr>
            <w:r w:rsidRPr="00941FC1">
              <w:rPr>
                <w:rFonts w:ascii="Calibri" w:hAnsi="Calibri" w:cs="Calibri"/>
              </w:rPr>
              <w:t xml:space="preserve">Mai 2019 </w:t>
            </w:r>
            <w:r>
              <w:rPr>
                <w:rFonts w:ascii="Calibri" w:hAnsi="Calibri" w:cs="Calibri"/>
              </w:rPr>
              <w:t>à Octobre 2019</w:t>
            </w:r>
          </w:p>
          <w:p w14:paraId="3E180217" w14:textId="77777777" w:rsidR="00941FC1" w:rsidRPr="00941FC1" w:rsidRDefault="00941FC1" w:rsidP="00941FC1">
            <w:pPr>
              <w:rPr>
                <w:rFonts w:ascii="Calibri" w:hAnsi="Calibri" w:cs="Calibri"/>
              </w:rPr>
            </w:pPr>
          </w:p>
          <w:p w14:paraId="3A150C30" w14:textId="77777777" w:rsidR="00941FC1" w:rsidRPr="00941FC1" w:rsidRDefault="00941FC1" w:rsidP="00941FC1">
            <w:pPr>
              <w:rPr>
                <w:rFonts w:ascii="Calibri" w:hAnsi="Calibri" w:cs="Calibri"/>
              </w:rPr>
            </w:pPr>
            <w:r w:rsidRPr="00941FC1">
              <w:rPr>
                <w:rFonts w:ascii="Calibri" w:hAnsi="Calibri" w:cs="Calibri"/>
              </w:rPr>
              <w:t xml:space="preserve">PÉDIATRIE GHEF Meaux </w:t>
            </w:r>
          </w:p>
          <w:p w14:paraId="5481737D" w14:textId="77777777" w:rsidR="00941FC1" w:rsidRDefault="00941FC1" w:rsidP="00941FC1">
            <w:pPr>
              <w:rPr>
                <w:rFonts w:ascii="Calibri" w:hAnsi="Calibri" w:cs="Calibri"/>
              </w:rPr>
            </w:pPr>
            <w:r w:rsidRPr="00941FC1">
              <w:rPr>
                <w:rFonts w:ascii="Calibri" w:hAnsi="Calibri" w:cs="Calibri"/>
              </w:rPr>
              <w:t>Novembre 2018 À Avril 2019</w:t>
            </w:r>
          </w:p>
          <w:p w14:paraId="05386B63" w14:textId="77777777" w:rsidR="00941FC1" w:rsidRPr="00941FC1" w:rsidRDefault="00941FC1" w:rsidP="00941FC1">
            <w:pPr>
              <w:rPr>
                <w:rFonts w:ascii="Calibri" w:hAnsi="Calibri" w:cs="Calibri"/>
              </w:rPr>
            </w:pPr>
          </w:p>
          <w:p w14:paraId="607C7ACC" w14:textId="254AC9B1" w:rsidR="00941FC1" w:rsidRPr="00941FC1" w:rsidRDefault="00941FC1" w:rsidP="00941FC1">
            <w:pPr>
              <w:rPr>
                <w:rFonts w:ascii="Calibri" w:hAnsi="Calibri" w:cs="Calibri"/>
              </w:rPr>
            </w:pPr>
            <w:r w:rsidRPr="00941FC1">
              <w:rPr>
                <w:rFonts w:ascii="Calibri" w:hAnsi="Calibri" w:cs="Calibri"/>
              </w:rPr>
              <w:t>Médecine Interne Hôpital Sainte Camille Bry</w:t>
            </w:r>
            <w:r w:rsidR="004D602E">
              <w:rPr>
                <w:rFonts w:ascii="Calibri" w:hAnsi="Calibri" w:cs="Calibri"/>
              </w:rPr>
              <w:t>-</w:t>
            </w:r>
            <w:r w:rsidRPr="00941FC1">
              <w:rPr>
                <w:rFonts w:ascii="Calibri" w:hAnsi="Calibri" w:cs="Calibri"/>
              </w:rPr>
              <w:t>Sur</w:t>
            </w:r>
            <w:r w:rsidR="004D602E">
              <w:rPr>
                <w:rFonts w:ascii="Calibri" w:hAnsi="Calibri" w:cs="Calibri"/>
              </w:rPr>
              <w:t>-</w:t>
            </w:r>
            <w:r w:rsidRPr="00941FC1">
              <w:rPr>
                <w:rFonts w:ascii="Calibri" w:hAnsi="Calibri" w:cs="Calibri"/>
              </w:rPr>
              <w:t xml:space="preserve">Marne </w:t>
            </w:r>
          </w:p>
          <w:p w14:paraId="227FC90A" w14:textId="77777777" w:rsidR="00941FC1" w:rsidRDefault="00941FC1" w:rsidP="00941FC1">
            <w:pPr>
              <w:rPr>
                <w:rFonts w:ascii="Calibri" w:hAnsi="Calibri" w:cs="Calibri"/>
              </w:rPr>
            </w:pPr>
            <w:r w:rsidRPr="00941FC1">
              <w:rPr>
                <w:rFonts w:ascii="Calibri" w:hAnsi="Calibri" w:cs="Calibri"/>
              </w:rPr>
              <w:t>Mai 2018 À Octobre 2018</w:t>
            </w:r>
          </w:p>
          <w:p w14:paraId="1B5051D0" w14:textId="77777777" w:rsidR="00941FC1" w:rsidRPr="00941FC1" w:rsidRDefault="00941FC1" w:rsidP="00941FC1">
            <w:pPr>
              <w:rPr>
                <w:rFonts w:ascii="Calibri" w:hAnsi="Calibri" w:cs="Calibri"/>
              </w:rPr>
            </w:pPr>
          </w:p>
          <w:p w14:paraId="735F4F7B" w14:textId="77777777" w:rsidR="00941FC1" w:rsidRDefault="00941FC1" w:rsidP="00941FC1">
            <w:pPr>
              <w:rPr>
                <w:rFonts w:ascii="Calibri" w:hAnsi="Calibri" w:cs="Calibri"/>
              </w:rPr>
            </w:pPr>
            <w:r w:rsidRPr="00941FC1">
              <w:rPr>
                <w:rFonts w:ascii="Calibri" w:hAnsi="Calibri" w:cs="Calibri"/>
              </w:rPr>
              <w:t>URGENCE Centre Hospitalier Rives de Seine, Neuilly-sur-Seine</w:t>
            </w:r>
          </w:p>
          <w:p w14:paraId="2A79275B" w14:textId="77777777" w:rsidR="00905C7E" w:rsidRPr="00740017" w:rsidRDefault="00941FC1" w:rsidP="00941FC1">
            <w:pPr>
              <w:rPr>
                <w:rFonts w:ascii="Calibri" w:hAnsi="Calibri" w:cs="Calibri"/>
              </w:rPr>
            </w:pPr>
            <w:r w:rsidRPr="00941FC1">
              <w:rPr>
                <w:rFonts w:ascii="Calibri" w:hAnsi="Calibri" w:cs="Calibri"/>
              </w:rPr>
              <w:t>Novembre 2017 à Avril 2018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B1C9C0E056B545589A473E28F09C066E"/>
              </w:placeholder>
              <w:temporary/>
              <w:showingPlcHdr/>
              <w15:appearance w15:val="hidden"/>
            </w:sdtPr>
            <w:sdtEndPr/>
            <w:sdtContent>
              <w:p w14:paraId="209D9421" w14:textId="584886AF" w:rsidR="00BE2EE7" w:rsidRPr="00BE2EE7" w:rsidRDefault="00905C7E" w:rsidP="00BE2EE7">
                <w:pPr>
                  <w:pStyle w:val="Titre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bidi="fr-FR"/>
                  </w:rPr>
                  <w:t>Formation</w:t>
                </w:r>
              </w:p>
            </w:sdtContent>
          </w:sdt>
          <w:p w14:paraId="1E9A87AB" w14:textId="77777777" w:rsidR="00BE2EE7" w:rsidRDefault="00BE2EE7" w:rsidP="00B77F23">
            <w:pPr>
              <w:rPr>
                <w:rFonts w:eastAsia="Arial" w:cstheme="minorHAnsi"/>
                <w:color w:val="292825"/>
                <w:shd w:val="clear" w:color="auto" w:fill="FEFEFE"/>
              </w:rPr>
            </w:pPr>
          </w:p>
          <w:p w14:paraId="4FE01BD6" w14:textId="7163D976" w:rsidR="00B77F23" w:rsidRDefault="00B77F23" w:rsidP="00B77F23">
            <w:pPr>
              <w:rPr>
                <w:rFonts w:eastAsia="Arial" w:cstheme="minorHAnsi"/>
                <w:color w:val="292825"/>
                <w:shd w:val="clear" w:color="auto" w:fill="FEFEFE"/>
              </w:rPr>
            </w:pPr>
            <w:bookmarkStart w:id="0" w:name="_GoBack"/>
            <w:bookmarkEnd w:id="0"/>
            <w:r w:rsidRPr="00941FC1">
              <w:rPr>
                <w:rFonts w:eastAsia="Arial" w:cstheme="minorHAnsi"/>
                <w:color w:val="292825"/>
                <w:shd w:val="clear" w:color="auto" w:fill="FEFEFE"/>
              </w:rPr>
              <w:t xml:space="preserve">DIU </w:t>
            </w:r>
            <w:r w:rsidR="00941FC1" w:rsidRPr="00941FC1">
              <w:rPr>
                <w:rFonts w:eastAsia="Arial" w:cstheme="minorHAnsi"/>
                <w:color w:val="292825"/>
                <w:shd w:val="clear" w:color="auto" w:fill="FEFEFE"/>
              </w:rPr>
              <w:t>formation complémentaire en gynécologie et obstétrique pour les médecins généralistes</w:t>
            </w:r>
            <w:r w:rsidR="00271901">
              <w:rPr>
                <w:rFonts w:eastAsia="Arial" w:cstheme="minorHAnsi"/>
                <w:color w:val="292825"/>
                <w:shd w:val="clear" w:color="auto" w:fill="FEFEFE"/>
              </w:rPr>
              <w:t xml:space="preserve">, </w:t>
            </w:r>
            <w:r w:rsidR="00610F94">
              <w:rPr>
                <w:rFonts w:eastAsia="Arial" w:cstheme="minorHAnsi"/>
                <w:color w:val="292825"/>
                <w:shd w:val="clear" w:color="auto" w:fill="FEFEFE"/>
              </w:rPr>
              <w:t xml:space="preserve">Hôpital Tenon </w:t>
            </w:r>
          </w:p>
          <w:p w14:paraId="2197778B" w14:textId="2A1F963E" w:rsidR="00114179" w:rsidRPr="00941FC1" w:rsidRDefault="00114179" w:rsidP="00B77F23">
            <w:pPr>
              <w:rPr>
                <w:rFonts w:eastAsia="Arial" w:cstheme="minorHAnsi"/>
                <w:color w:val="292825"/>
                <w:shd w:val="clear" w:color="auto" w:fill="FEFEFE"/>
              </w:rPr>
            </w:pPr>
            <w:r>
              <w:rPr>
                <w:rFonts w:eastAsia="Arial" w:cstheme="minorHAnsi"/>
                <w:color w:val="292825"/>
                <w:shd w:val="clear" w:color="auto" w:fill="FEFEFE"/>
              </w:rPr>
              <w:t xml:space="preserve">Actuellement </w:t>
            </w:r>
          </w:p>
          <w:p w14:paraId="6398B7F5" w14:textId="77777777" w:rsidR="00B77F23" w:rsidRPr="00941FC1" w:rsidRDefault="00B77F23" w:rsidP="00B77F23">
            <w:pPr>
              <w:rPr>
                <w:rFonts w:eastAsia="Arial" w:cstheme="minorHAnsi"/>
                <w:color w:val="292825"/>
                <w:shd w:val="clear" w:color="auto" w:fill="FEFEFE"/>
              </w:rPr>
            </w:pPr>
          </w:p>
          <w:p w14:paraId="74D61C53" w14:textId="13C03AF4" w:rsidR="00B77F23" w:rsidRPr="00941FC1" w:rsidRDefault="00B77F23" w:rsidP="00B77F23">
            <w:pPr>
              <w:rPr>
                <w:rFonts w:eastAsia="Arial" w:cstheme="minorHAnsi"/>
                <w:color w:val="292825"/>
                <w:shd w:val="clear" w:color="auto" w:fill="FEFEFE"/>
              </w:rPr>
            </w:pPr>
            <w:r w:rsidRPr="00941FC1">
              <w:rPr>
                <w:rFonts w:eastAsia="Arial" w:cstheme="minorHAnsi"/>
                <w:color w:val="292825"/>
                <w:shd w:val="clear" w:color="auto" w:fill="FEFEFE"/>
              </w:rPr>
              <w:t>DES de médecine générale à l’</w:t>
            </w:r>
            <w:r w:rsidR="004D602E">
              <w:rPr>
                <w:rFonts w:eastAsia="Arial" w:cstheme="minorHAnsi"/>
                <w:color w:val="292825"/>
                <w:shd w:val="clear" w:color="auto" w:fill="FEFEFE"/>
              </w:rPr>
              <w:t>U</w:t>
            </w:r>
            <w:r w:rsidRPr="00941FC1">
              <w:rPr>
                <w:rFonts w:eastAsia="Arial" w:cstheme="minorHAnsi"/>
                <w:color w:val="292825"/>
                <w:shd w:val="clear" w:color="auto" w:fill="FEFEFE"/>
              </w:rPr>
              <w:t xml:space="preserve">niversité Paris Diderot, promotion 2017 </w:t>
            </w:r>
          </w:p>
          <w:p w14:paraId="550992B0" w14:textId="77777777" w:rsidR="00B77F23" w:rsidRPr="00941FC1" w:rsidRDefault="00B77F23" w:rsidP="00B77F23">
            <w:pPr>
              <w:rPr>
                <w:rFonts w:eastAsia="Arial" w:cstheme="minorHAnsi"/>
                <w:color w:val="292825"/>
                <w:shd w:val="clear" w:color="auto" w:fill="FEFEFE"/>
              </w:rPr>
            </w:pPr>
          </w:p>
          <w:p w14:paraId="6B4D5190" w14:textId="77777777" w:rsidR="00B77F23" w:rsidRPr="00941FC1" w:rsidRDefault="00B77F23" w:rsidP="00B77F23">
            <w:pPr>
              <w:rPr>
                <w:rFonts w:eastAsia="Arial" w:cstheme="minorHAnsi"/>
                <w:color w:val="292825"/>
                <w:shd w:val="clear" w:color="auto" w:fill="FEFEFE"/>
              </w:rPr>
            </w:pPr>
            <w:r w:rsidRPr="00941FC1">
              <w:rPr>
                <w:rFonts w:eastAsia="Arial" w:cstheme="minorHAnsi"/>
                <w:color w:val="292825"/>
                <w:shd w:val="clear" w:color="auto" w:fill="FEFEFE"/>
              </w:rPr>
              <w:t>ECN 2017 classement : 3095</w:t>
            </w:r>
          </w:p>
          <w:p w14:paraId="103EE32C" w14:textId="77777777" w:rsidR="00B77F23" w:rsidRPr="00941FC1" w:rsidRDefault="00B77F23" w:rsidP="00B77F23">
            <w:pPr>
              <w:rPr>
                <w:rFonts w:eastAsia="Arial" w:cstheme="minorHAnsi"/>
                <w:color w:val="292825"/>
                <w:shd w:val="clear" w:color="auto" w:fill="FEFEFE"/>
              </w:rPr>
            </w:pPr>
          </w:p>
          <w:p w14:paraId="579DCB27" w14:textId="77777777" w:rsidR="00B77F23" w:rsidRPr="00941FC1" w:rsidRDefault="00B77F23" w:rsidP="00B77F23">
            <w:pPr>
              <w:rPr>
                <w:rFonts w:eastAsia="Arial" w:cstheme="minorHAnsi"/>
                <w:color w:val="292825"/>
                <w:shd w:val="clear" w:color="auto" w:fill="FEFEFE"/>
              </w:rPr>
            </w:pPr>
            <w:r w:rsidRPr="00941FC1">
              <w:rPr>
                <w:rFonts w:eastAsia="Arial" w:cstheme="minorHAnsi"/>
                <w:color w:val="292825"/>
                <w:shd w:val="clear" w:color="auto" w:fill="FEFEFE"/>
              </w:rPr>
              <w:t>Master 1 Infectiologie (microbiologie, virologie, immunologie) Paris Descartes 2014</w:t>
            </w:r>
          </w:p>
          <w:p w14:paraId="5B876B89" w14:textId="77777777" w:rsidR="00B77F23" w:rsidRPr="00941FC1" w:rsidRDefault="00B77F23" w:rsidP="00B77F23">
            <w:pPr>
              <w:rPr>
                <w:rFonts w:eastAsia="Arial" w:cstheme="minorHAnsi"/>
                <w:color w:val="292825"/>
                <w:shd w:val="clear" w:color="auto" w:fill="FEFEFE"/>
              </w:rPr>
            </w:pPr>
          </w:p>
          <w:p w14:paraId="753554D6" w14:textId="77777777" w:rsidR="00B77F23" w:rsidRPr="00941FC1" w:rsidRDefault="00B77F23" w:rsidP="00B77F23">
            <w:pPr>
              <w:rPr>
                <w:rFonts w:eastAsia="Arial" w:cstheme="minorHAnsi"/>
                <w:color w:val="292825"/>
                <w:shd w:val="clear" w:color="auto" w:fill="FEFEFE"/>
              </w:rPr>
            </w:pPr>
            <w:r w:rsidRPr="00941FC1">
              <w:rPr>
                <w:rFonts w:eastAsia="Arial" w:cstheme="minorHAnsi"/>
                <w:color w:val="292825"/>
                <w:shd w:val="clear" w:color="auto" w:fill="FEFEFE"/>
              </w:rPr>
              <w:t xml:space="preserve">Externat de Médecine à Paris Descartes </w:t>
            </w:r>
          </w:p>
          <w:p w14:paraId="1A048F6E" w14:textId="77777777" w:rsidR="00B77F23" w:rsidRPr="00740017" w:rsidRDefault="00B77F23" w:rsidP="00B77F23">
            <w:pPr>
              <w:pStyle w:val="Listepuces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 w14:paraId="1373C130" w14:textId="77777777" w:rsidR="00905C7E" w:rsidRPr="0056708E" w:rsidRDefault="00905C7E" w:rsidP="005F177D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05C7E" w14:paraId="6EDDF2B9" w14:textId="77777777" w:rsidTr="001B65E5">
        <w:trPr>
          <w:trHeight w:val="1164"/>
        </w:trPr>
        <w:tc>
          <w:tcPr>
            <w:tcW w:w="719" w:type="dxa"/>
          </w:tcPr>
          <w:p w14:paraId="1F4263F3" w14:textId="77777777" w:rsidR="00905C7E" w:rsidRPr="0056708E" w:rsidRDefault="00905C7E">
            <w:pPr>
              <w:pStyle w:val="Corpsdetexte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14:paraId="51012935" w14:textId="77777777" w:rsidR="00905C7E" w:rsidRPr="0056708E" w:rsidRDefault="00905C7E">
            <w:pPr>
              <w:pStyle w:val="Corpsdetexte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1029" w:type="dxa"/>
            <w:vMerge/>
          </w:tcPr>
          <w:p w14:paraId="3496BE7B" w14:textId="77777777" w:rsidR="00905C7E" w:rsidRDefault="00905C7E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/>
          </w:tcPr>
          <w:p w14:paraId="16164190" w14:textId="77777777" w:rsidR="00905C7E" w:rsidRPr="00590471" w:rsidRDefault="00905C7E" w:rsidP="00222466"/>
        </w:tc>
      </w:tr>
      <w:tr w:rsidR="00905C7E" w14:paraId="3ABA8C14" w14:textId="77777777" w:rsidTr="001B65E5">
        <w:trPr>
          <w:trHeight w:val="543"/>
        </w:trPr>
        <w:tc>
          <w:tcPr>
            <w:tcW w:w="719" w:type="dxa"/>
          </w:tcPr>
          <w:p w14:paraId="53B59300" w14:textId="77777777" w:rsidR="00905C7E" w:rsidRDefault="00905C7E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7D54123" w14:textId="77777777" w:rsidR="00905C7E" w:rsidRPr="00376291" w:rsidRDefault="00905C7E" w:rsidP="006D79A8">
            <w:pPr>
              <w:pStyle w:val="Informations"/>
              <w:jc w:val="center"/>
              <w:rPr>
                <w:rStyle w:val="lev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58E046F1" wp14:editId="2F0E62FE">
                      <wp:simplePos x="0" y="0"/>
                      <wp:positionH relativeFrom="column">
                        <wp:posOffset>28503</wp:posOffset>
                      </wp:positionH>
                      <wp:positionV relativeFrom="paragraph">
                        <wp:posOffset>-443</wp:posOffset>
                      </wp:positionV>
                      <wp:extent cx="337185" cy="333375"/>
                      <wp:effectExtent l="0" t="0" r="5715" b="9525"/>
                      <wp:wrapNone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A36B83" id="Groupe 21" o:spid="_x0000_s1026" alt="icône de gps" style="position:absolute;margin-left:2.25pt;margin-top:-.05pt;width:26.55pt;height:26.25pt;z-index:251658240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">
                      <v:shape id="Forme libre : Forme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ône de GPS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4B30C942" w14:textId="77777777" w:rsidR="00905C7E" w:rsidRPr="00380FD1" w:rsidRDefault="00A40C23" w:rsidP="00380FD1">
            <w:pPr>
              <w:pStyle w:val="Informations"/>
            </w:pPr>
            <w:r>
              <w:t>56 rue Théodore Honoré</w:t>
            </w:r>
          </w:p>
          <w:p w14:paraId="29A5D866" w14:textId="77777777" w:rsidR="00905C7E" w:rsidRPr="00380FD1" w:rsidRDefault="00A40C23" w:rsidP="00380FD1">
            <w:pPr>
              <w:pStyle w:val="Informations"/>
            </w:pPr>
            <w:r>
              <w:t xml:space="preserve">94130 Nogent Sur Marne </w:t>
            </w:r>
          </w:p>
        </w:tc>
        <w:tc>
          <w:tcPr>
            <w:tcW w:w="1029" w:type="dxa"/>
            <w:vMerge/>
          </w:tcPr>
          <w:p w14:paraId="5A6B785A" w14:textId="77777777" w:rsidR="00905C7E" w:rsidRDefault="00905C7E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/>
          </w:tcPr>
          <w:p w14:paraId="67F4F07B" w14:textId="77777777" w:rsidR="00905C7E" w:rsidRDefault="00905C7E" w:rsidP="005801E5">
            <w:pPr>
              <w:pStyle w:val="Titre1"/>
            </w:pPr>
          </w:p>
        </w:tc>
      </w:tr>
      <w:tr w:rsidR="00905C7E" w14:paraId="6DD627A3" w14:textId="77777777" w:rsidTr="001B65E5">
        <w:trPr>
          <w:trHeight w:val="183"/>
        </w:trPr>
        <w:tc>
          <w:tcPr>
            <w:tcW w:w="719" w:type="dxa"/>
          </w:tcPr>
          <w:p w14:paraId="219CBC9A" w14:textId="77777777" w:rsidR="00905C7E" w:rsidRPr="00376291" w:rsidRDefault="00905C7E" w:rsidP="00222466">
            <w:pPr>
              <w:pStyle w:val="Sansinterligne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14FC118D" w14:textId="77777777" w:rsidR="00905C7E" w:rsidRPr="00376291" w:rsidRDefault="00905C7E" w:rsidP="00222466">
            <w:pPr>
              <w:pStyle w:val="Sansinterligne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029" w:type="dxa"/>
            <w:vMerge/>
          </w:tcPr>
          <w:p w14:paraId="253A0B24" w14:textId="77777777" w:rsidR="00905C7E" w:rsidRDefault="00905C7E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/>
          </w:tcPr>
          <w:p w14:paraId="3ECA3168" w14:textId="77777777" w:rsidR="00905C7E" w:rsidRDefault="00905C7E" w:rsidP="005801E5">
            <w:pPr>
              <w:pStyle w:val="Titre1"/>
            </w:pPr>
          </w:p>
        </w:tc>
      </w:tr>
      <w:tr w:rsidR="00905C7E" w14:paraId="74B77B0B" w14:textId="77777777" w:rsidTr="001B65E5">
        <w:trPr>
          <w:trHeight w:val="624"/>
        </w:trPr>
        <w:tc>
          <w:tcPr>
            <w:tcW w:w="719" w:type="dxa"/>
          </w:tcPr>
          <w:p w14:paraId="4BBB95A5" w14:textId="77777777" w:rsidR="00905C7E" w:rsidRDefault="00905C7E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668B77A" w14:textId="77777777" w:rsidR="00905C7E" w:rsidRPr="00376291" w:rsidRDefault="00905C7E" w:rsidP="006D79A8">
            <w:pPr>
              <w:pStyle w:val="Informations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55F88323" wp14:editId="39CBBFE4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39420F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">
                      <v:shape id="Forme libre : Forme 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A53A9AD" w14:textId="77777777" w:rsidR="00A40C23" w:rsidRPr="00380FD1" w:rsidRDefault="00A40C23" w:rsidP="00380FD1">
            <w:pPr>
              <w:pStyle w:val="Informations"/>
            </w:pPr>
            <w:r>
              <w:t>06 11 90 55 28</w:t>
            </w:r>
          </w:p>
        </w:tc>
        <w:tc>
          <w:tcPr>
            <w:tcW w:w="1029" w:type="dxa"/>
            <w:vMerge/>
          </w:tcPr>
          <w:p w14:paraId="66A10A1E" w14:textId="77777777" w:rsidR="00905C7E" w:rsidRDefault="00905C7E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/>
          </w:tcPr>
          <w:p w14:paraId="4B0E0A8C" w14:textId="77777777" w:rsidR="00905C7E" w:rsidRDefault="00905C7E" w:rsidP="005801E5">
            <w:pPr>
              <w:pStyle w:val="Titre1"/>
            </w:pPr>
          </w:p>
        </w:tc>
      </w:tr>
      <w:tr w:rsidR="00905C7E" w14:paraId="2E3B351C" w14:textId="77777777" w:rsidTr="001B65E5">
        <w:trPr>
          <w:trHeight w:val="183"/>
        </w:trPr>
        <w:tc>
          <w:tcPr>
            <w:tcW w:w="719" w:type="dxa"/>
          </w:tcPr>
          <w:p w14:paraId="3DF83B33" w14:textId="77777777" w:rsidR="00905C7E" w:rsidRPr="00376291" w:rsidRDefault="00905C7E" w:rsidP="00B6466C">
            <w:pPr>
              <w:pStyle w:val="Sansinterligne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7703E412" w14:textId="77777777" w:rsidR="00905C7E" w:rsidRPr="00376291" w:rsidRDefault="00905C7E" w:rsidP="00B6466C">
            <w:pPr>
              <w:pStyle w:val="Sansinterligne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029" w:type="dxa"/>
            <w:vMerge/>
          </w:tcPr>
          <w:p w14:paraId="6B5190DB" w14:textId="77777777" w:rsidR="00905C7E" w:rsidRDefault="00905C7E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/>
          </w:tcPr>
          <w:p w14:paraId="332F0763" w14:textId="77777777" w:rsidR="00905C7E" w:rsidRDefault="00905C7E" w:rsidP="005801E5">
            <w:pPr>
              <w:pStyle w:val="Titre1"/>
            </w:pPr>
          </w:p>
        </w:tc>
      </w:tr>
      <w:tr w:rsidR="00905C7E" w14:paraId="7A401A9F" w14:textId="77777777" w:rsidTr="001B65E5">
        <w:trPr>
          <w:trHeight w:val="633"/>
        </w:trPr>
        <w:tc>
          <w:tcPr>
            <w:tcW w:w="719" w:type="dxa"/>
          </w:tcPr>
          <w:p w14:paraId="30714C56" w14:textId="77777777" w:rsidR="00905C7E" w:rsidRDefault="00905C7E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58A5EEE" w14:textId="77777777" w:rsidR="00905C7E" w:rsidRPr="00376291" w:rsidRDefault="00905C7E" w:rsidP="006D79A8">
            <w:pPr>
              <w:pStyle w:val="Informations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588D5010" wp14:editId="40456588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0F3BD9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cône de courri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8688237" w14:textId="77777777" w:rsidR="00905C7E" w:rsidRPr="00380FD1" w:rsidRDefault="00A40C23" w:rsidP="00380FD1">
            <w:pPr>
              <w:pStyle w:val="Informations"/>
            </w:pPr>
            <w:r>
              <w:t>aureliedijols@gmail.com</w:t>
            </w:r>
          </w:p>
        </w:tc>
        <w:tc>
          <w:tcPr>
            <w:tcW w:w="1029" w:type="dxa"/>
            <w:vMerge/>
          </w:tcPr>
          <w:p w14:paraId="4C5842D5" w14:textId="77777777" w:rsidR="00905C7E" w:rsidRDefault="00905C7E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/>
          </w:tcPr>
          <w:p w14:paraId="7108D0D3" w14:textId="77777777" w:rsidR="00905C7E" w:rsidRDefault="00905C7E" w:rsidP="005801E5">
            <w:pPr>
              <w:pStyle w:val="Titre1"/>
            </w:pPr>
          </w:p>
        </w:tc>
      </w:tr>
      <w:tr w:rsidR="00905C7E" w14:paraId="4F1CC095" w14:textId="77777777" w:rsidTr="001B65E5">
        <w:trPr>
          <w:trHeight w:val="174"/>
        </w:trPr>
        <w:tc>
          <w:tcPr>
            <w:tcW w:w="719" w:type="dxa"/>
          </w:tcPr>
          <w:p w14:paraId="084A3C3A" w14:textId="77777777" w:rsidR="00905C7E" w:rsidRPr="00376291" w:rsidRDefault="00905C7E" w:rsidP="00B6466C">
            <w:pPr>
              <w:pStyle w:val="Sansinterligne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22F5374B" w14:textId="77777777" w:rsidR="00905C7E" w:rsidRPr="00376291" w:rsidRDefault="00905C7E" w:rsidP="00B6466C">
            <w:pPr>
              <w:pStyle w:val="Sansinterligne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029" w:type="dxa"/>
            <w:vMerge/>
          </w:tcPr>
          <w:p w14:paraId="3456F0E5" w14:textId="77777777" w:rsidR="00905C7E" w:rsidRDefault="00905C7E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/>
          </w:tcPr>
          <w:p w14:paraId="066440F6" w14:textId="77777777" w:rsidR="00905C7E" w:rsidRDefault="00905C7E" w:rsidP="005801E5">
            <w:pPr>
              <w:pStyle w:val="Titre1"/>
            </w:pPr>
          </w:p>
        </w:tc>
      </w:tr>
      <w:tr w:rsidR="00905C7E" w14:paraId="1AF40BE6" w14:textId="77777777" w:rsidTr="001B65E5">
        <w:trPr>
          <w:trHeight w:val="633"/>
        </w:trPr>
        <w:tc>
          <w:tcPr>
            <w:tcW w:w="719" w:type="dxa"/>
          </w:tcPr>
          <w:p w14:paraId="1D14FC35" w14:textId="77777777" w:rsidR="00905C7E" w:rsidRDefault="00905C7E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91C3C32" w14:textId="77777777" w:rsidR="00905C7E" w:rsidRPr="00376291" w:rsidRDefault="00905C7E" w:rsidP="006D79A8">
            <w:pPr>
              <w:pStyle w:val="Informations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1" w:type="dxa"/>
            <w:vAlign w:val="center"/>
          </w:tcPr>
          <w:p w14:paraId="5B3E13D1" w14:textId="77777777" w:rsidR="00905C7E" w:rsidRPr="00380FD1" w:rsidRDefault="00905C7E" w:rsidP="00380FD1">
            <w:pPr>
              <w:pStyle w:val="Informations"/>
            </w:pPr>
          </w:p>
        </w:tc>
        <w:tc>
          <w:tcPr>
            <w:tcW w:w="1029" w:type="dxa"/>
            <w:vMerge/>
          </w:tcPr>
          <w:p w14:paraId="778B27F7" w14:textId="77777777" w:rsidR="00905C7E" w:rsidRDefault="00905C7E" w:rsidP="00A14C79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/>
          </w:tcPr>
          <w:p w14:paraId="30893647" w14:textId="77777777" w:rsidR="00905C7E" w:rsidRDefault="00905C7E" w:rsidP="005801E5">
            <w:pPr>
              <w:pStyle w:val="Titre1"/>
            </w:pPr>
          </w:p>
        </w:tc>
      </w:tr>
      <w:tr w:rsidR="00905C7E" w14:paraId="1BDD9FA2" w14:textId="77777777" w:rsidTr="001B65E5">
        <w:trPr>
          <w:trHeight w:val="2448"/>
        </w:trPr>
        <w:tc>
          <w:tcPr>
            <w:tcW w:w="719" w:type="dxa"/>
          </w:tcPr>
          <w:p w14:paraId="1F7942AF" w14:textId="77777777"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14:paraId="09FFFC09" w14:textId="77777777"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1029" w:type="dxa"/>
          </w:tcPr>
          <w:p w14:paraId="3C748B2F" w14:textId="77777777" w:rsidR="00905C7E" w:rsidRDefault="00905C7E" w:rsidP="00222466"/>
        </w:tc>
        <w:tc>
          <w:tcPr>
            <w:tcW w:w="5670" w:type="dxa"/>
            <w:vMerge/>
          </w:tcPr>
          <w:p w14:paraId="5E0C6077" w14:textId="77777777" w:rsidR="00905C7E" w:rsidRDefault="00905C7E" w:rsidP="00222466"/>
        </w:tc>
      </w:tr>
    </w:tbl>
    <w:p w14:paraId="2041BAA2" w14:textId="77777777" w:rsidR="007F5B63" w:rsidRPr="00CE1E3D" w:rsidRDefault="007F5B63" w:rsidP="006D79A8">
      <w:pPr>
        <w:pStyle w:val="Corpsdetexte"/>
      </w:pPr>
    </w:p>
    <w:sectPr w:rsidR="007F5B63" w:rsidRPr="00CE1E3D" w:rsidSect="00B90133">
      <w:headerReference w:type="default" r:id="rId18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19ED9" w14:textId="77777777" w:rsidR="00AD4A4E" w:rsidRDefault="00AD4A4E" w:rsidP="00590471">
      <w:r>
        <w:separator/>
      </w:r>
    </w:p>
  </w:endnote>
  <w:endnote w:type="continuationSeparator" w:id="0">
    <w:p w14:paraId="1AFFB431" w14:textId="77777777" w:rsidR="00AD4A4E" w:rsidRDefault="00AD4A4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DF448" w14:textId="77777777" w:rsidR="00AD4A4E" w:rsidRDefault="00AD4A4E" w:rsidP="00590471">
      <w:r>
        <w:separator/>
      </w:r>
    </w:p>
  </w:footnote>
  <w:footnote w:type="continuationSeparator" w:id="0">
    <w:p w14:paraId="3B94E706" w14:textId="77777777" w:rsidR="00AD4A4E" w:rsidRDefault="00AD4A4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0C39D" w14:textId="77777777" w:rsidR="00590471" w:rsidRDefault="00310F17" w:rsidP="00060042">
    <w:pPr>
      <w:pStyle w:val="Corpsdetex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A70ABAF" wp14:editId="5F772D17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467725" cy="11176640"/>
              <wp:effectExtent l="0" t="0" r="9525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67725" cy="11176640"/>
                        <a:chOff x="0" y="-228600"/>
                        <a:chExt cx="8467725" cy="11176640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78812" y="-228600"/>
                          <a:ext cx="7588913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501265" y="1398269"/>
                          <a:ext cx="5946393" cy="9549771"/>
                          <a:chOff x="-2843041" y="-4769141"/>
                          <a:chExt cx="4866608" cy="7816684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182047" y="1072972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212580" y="1399464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026060" y="1034255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397517" y="1910320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843041" y="-4769141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417406" y="976203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A4ECD0" id="Groupe 26" o:spid="_x0000_s1026" style="position:absolute;margin-left:-126.65pt;margin-top:-36pt;width:666.75pt;height:880.05pt;z-index:251657216" coordorigin=",-2286" coordsize="84677,11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x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Xa9Lsru6oIxDk3hcWlY1d3F1V7BKauzI5RDQBSLxAorlIpxuWoj&#10;xwte+dQ1zI3vdiTy9stO3Wl/KqRgqgRRCLU1gfMSxaD6nuDsEV3kmEWm+1hsekh4bQTMKpT6yzDn&#10;Z4nvVnc9jooxIf6B5yFRLZzdN4w/IoC3MB+X61MjwFu/1E5i7Iax/YiiseybriyKxklkr3z3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FYZ1vScZ+xgS5UNLIYjzppJc8sv37&#10;8ng7CPlbFP3d9/GzeRU4xkrW+rtnzKEk2Ts8SyInaqiI4+jFpDEeYIDLCacCUR318jGKSVFPh9V/&#10;xU7DEeRC8LsE7bZPrwmL+I97nguGIZ7BnJhqLmG9Ic86LK/dMH/Nw4s1rcKPeMvj/NfjIUb7v7EJ&#10;sgJ/ocbLePxTmd6Aajk1LY/zX3+fQ2yfARb1zA/0uL4av0URgveMyGLq+d4z1DR0f6OGAFkPXSHx&#10;SBlOvKNVKUHrAeZoxgYBx26purNSMzxT/805/pW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Qp8PD38de9ru2aF33AzdhFQYAyfmvh2//VfuM9potT2YOzUh42gzo/yF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">
              <v:group id="Groupe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e libre : Forme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788;top:-2286;width:75889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<v:group id="Groupe 12" o:spid="_x0000_s1031" style="position:absolute;left:25012;top:13982;width:59464;height:95498" coordorigin="-28430,-47691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e libre : Forme 10" o:spid="_x0000_s1032" style="position:absolute;left:-1820;top:10729;width:22055;height:1974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2125;top:13994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0260;top:10342;width:7690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3975;top:19103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8430;top:-47691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4174;top:9762;width:2808;height:27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780"/>
    <w:rsid w:val="000103E7"/>
    <w:rsid w:val="00060042"/>
    <w:rsid w:val="0008685D"/>
    <w:rsid w:val="000E1F89"/>
    <w:rsid w:val="00112FD7"/>
    <w:rsid w:val="00114179"/>
    <w:rsid w:val="00132A15"/>
    <w:rsid w:val="00150ABD"/>
    <w:rsid w:val="001B65E5"/>
    <w:rsid w:val="00222466"/>
    <w:rsid w:val="00271901"/>
    <w:rsid w:val="00276026"/>
    <w:rsid w:val="002959F7"/>
    <w:rsid w:val="002B4549"/>
    <w:rsid w:val="00310F17"/>
    <w:rsid w:val="003326CB"/>
    <w:rsid w:val="00371CB3"/>
    <w:rsid w:val="00376291"/>
    <w:rsid w:val="00380FD1"/>
    <w:rsid w:val="00383D02"/>
    <w:rsid w:val="004B5A6B"/>
    <w:rsid w:val="004D602E"/>
    <w:rsid w:val="004E158A"/>
    <w:rsid w:val="00542780"/>
    <w:rsid w:val="00565C77"/>
    <w:rsid w:val="0056708E"/>
    <w:rsid w:val="005801E5"/>
    <w:rsid w:val="00590471"/>
    <w:rsid w:val="005D01FA"/>
    <w:rsid w:val="005F177D"/>
    <w:rsid w:val="00610F94"/>
    <w:rsid w:val="006D79A8"/>
    <w:rsid w:val="007575B6"/>
    <w:rsid w:val="007D2C2A"/>
    <w:rsid w:val="007F5B63"/>
    <w:rsid w:val="00803A0A"/>
    <w:rsid w:val="00830384"/>
    <w:rsid w:val="00846CB9"/>
    <w:rsid w:val="008A1E6E"/>
    <w:rsid w:val="008C2CFC"/>
    <w:rsid w:val="008F7261"/>
    <w:rsid w:val="00905C7E"/>
    <w:rsid w:val="00912DC8"/>
    <w:rsid w:val="00941FC1"/>
    <w:rsid w:val="009475DC"/>
    <w:rsid w:val="00967B93"/>
    <w:rsid w:val="009903CA"/>
    <w:rsid w:val="009B6A60"/>
    <w:rsid w:val="009C2DCD"/>
    <w:rsid w:val="00A31464"/>
    <w:rsid w:val="00A31B16"/>
    <w:rsid w:val="00A40C23"/>
    <w:rsid w:val="00AA78C1"/>
    <w:rsid w:val="00AB43E9"/>
    <w:rsid w:val="00AC6C7E"/>
    <w:rsid w:val="00AD4A4E"/>
    <w:rsid w:val="00B0418D"/>
    <w:rsid w:val="00B22653"/>
    <w:rsid w:val="00B57D35"/>
    <w:rsid w:val="00B6466C"/>
    <w:rsid w:val="00B77F23"/>
    <w:rsid w:val="00B90133"/>
    <w:rsid w:val="00BE2EE7"/>
    <w:rsid w:val="00C14078"/>
    <w:rsid w:val="00CE1E3D"/>
    <w:rsid w:val="00D053FA"/>
    <w:rsid w:val="00D62972"/>
    <w:rsid w:val="00E26AED"/>
    <w:rsid w:val="00E73AB8"/>
    <w:rsid w:val="00E90A60"/>
    <w:rsid w:val="00ED47F7"/>
    <w:rsid w:val="00EE7E09"/>
    <w:rsid w:val="00F0223C"/>
    <w:rsid w:val="00F167F2"/>
    <w:rsid w:val="00F3235D"/>
    <w:rsid w:val="00F878BD"/>
    <w:rsid w:val="00FC03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F7BEB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1B65E5"/>
    <w:pPr>
      <w:widowControl w:val="0"/>
      <w:autoSpaceDE w:val="0"/>
      <w:autoSpaceDN w:val="0"/>
      <w:adjustRightInd w:val="0"/>
      <w:spacing w:line="228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1B65E5"/>
    <w:pPr>
      <w:kinsoku w:val="0"/>
      <w:overflowPunct w:val="0"/>
      <w:spacing w:before="1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F0223C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EE7E09"/>
    <w:rPr>
      <w:rFonts w:asciiTheme="minorHAnsi" w:hAnsiTheme="minorHAnsi" w:cs="Georgia"/>
    </w:rPr>
  </w:style>
  <w:style w:type="character" w:customStyle="1" w:styleId="Titre1Car">
    <w:name w:val="Titre 1 Car"/>
    <w:basedOn w:val="Policepardfaut"/>
    <w:link w:val="Titre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Pieddepage">
    <w:name w:val="footer"/>
    <w:basedOn w:val="Normal"/>
    <w:link w:val="PieddepageC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Grilledutableau">
    <w:name w:val="Table Grid"/>
    <w:basedOn w:val="Tableau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1B65E5"/>
    <w:pPr>
      <w:pBdr>
        <w:bottom w:val="single" w:sz="24" w:space="8" w:color="9A4168" w:themeColor="accent3" w:themeShade="BF"/>
      </w:pBdr>
      <w:kinsoku w:val="0"/>
      <w:overflowPunct w:val="0"/>
      <w:spacing w:before="240" w:after="24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1B65E5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es">
    <w:name w:val="Dates"/>
    <w:basedOn w:val="Corpsdetexte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F0223C"/>
    <w:rPr>
      <w:b/>
      <w:bCs/>
      <w:color w:val="B2606E" w:themeColor="accent4"/>
    </w:rPr>
  </w:style>
  <w:style w:type="character" w:styleId="Textedelespacerserv">
    <w:name w:val="Placeholder Text"/>
    <w:basedOn w:val="Policepardfau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ar"/>
    <w:uiPriority w:val="99"/>
    <w:rsid w:val="0022246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Sansinterligne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Titre2Car">
    <w:name w:val="Titre 2 Car"/>
    <w:basedOn w:val="Policepardfaut"/>
    <w:link w:val="Titre2"/>
    <w:uiPriority w:val="9"/>
    <w:rsid w:val="001B65E5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epuces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Nomdeltablissement">
    <w:name w:val="Nom de l’établissement"/>
    <w:basedOn w:val="Normal"/>
    <w:uiPriority w:val="1"/>
    <w:rsid w:val="00905C7E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Ordre%20du%20jour%20Suite%20ros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4BC18882C4D4CFF868873FCA8D636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11B95B-A533-47A1-89B2-9C5EF7191CD9}"/>
      </w:docPartPr>
      <w:docPartBody>
        <w:p w:rsidR="00ED0919" w:rsidRDefault="002D1A2F">
          <w:pPr>
            <w:pStyle w:val="F4BC18882C4D4CFF868873FCA8D6361D"/>
          </w:pPr>
          <w:r w:rsidRPr="00AC6C7E">
            <w:rPr>
              <w:lang w:bidi="fr-FR"/>
            </w:rPr>
            <w:t>Expérience</w:t>
          </w:r>
        </w:p>
      </w:docPartBody>
    </w:docPart>
    <w:docPart>
      <w:docPartPr>
        <w:name w:val="B1C9C0E056B545589A473E28F09C06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7EC95A-ED9E-40AF-81CE-159D7CADED89}"/>
      </w:docPartPr>
      <w:docPartBody>
        <w:p w:rsidR="00ED0919" w:rsidRDefault="002D1A2F">
          <w:pPr>
            <w:pStyle w:val="B1C9C0E056B545589A473E28F09C066E"/>
          </w:pPr>
          <w:r w:rsidRPr="00AC6C7E">
            <w:rPr>
              <w:lang w:bidi="fr-FR"/>
            </w:rPr>
            <w:t>Formation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A2F"/>
    <w:rsid w:val="002D1A2F"/>
    <w:rsid w:val="00633348"/>
    <w:rsid w:val="006D6CF7"/>
    <w:rsid w:val="00ED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517BF7D6860458DA9EF7E8C75B74880">
    <w:name w:val="3517BF7D6860458DA9EF7E8C75B74880"/>
  </w:style>
  <w:style w:type="paragraph" w:customStyle="1" w:styleId="79D1CBE82AB54B32B7FBEA322CBE0085">
    <w:name w:val="79D1CBE82AB54B32B7FBEA322CBE0085"/>
  </w:style>
  <w:style w:type="paragraph" w:customStyle="1" w:styleId="F4BC18882C4D4CFF868873FCA8D6361D">
    <w:name w:val="F4BC18882C4D4CFF868873FCA8D6361D"/>
  </w:style>
  <w:style w:type="paragraph" w:customStyle="1" w:styleId="B4F79B0D70D4461CA4E8325E5BF33C44">
    <w:name w:val="B4F79B0D70D4461CA4E8325E5BF33C44"/>
  </w:style>
  <w:style w:type="paragraph" w:customStyle="1" w:styleId="3526A60359AA4F469780AC13CF71D01E">
    <w:name w:val="3526A60359AA4F469780AC13CF71D01E"/>
  </w:style>
  <w:style w:type="paragraph" w:customStyle="1" w:styleId="EE05274E434D4AF9ADC38B8F675AEE5B">
    <w:name w:val="EE05274E434D4AF9ADC38B8F675AEE5B"/>
  </w:style>
  <w:style w:type="paragraph" w:customStyle="1" w:styleId="E067252EC32E4481817A2CECE4C24545">
    <w:name w:val="E067252EC32E4481817A2CECE4C24545"/>
  </w:style>
  <w:style w:type="paragraph" w:customStyle="1" w:styleId="8F808229E7D746029916E8D5B3897247">
    <w:name w:val="8F808229E7D746029916E8D5B3897247"/>
  </w:style>
  <w:style w:type="paragraph" w:customStyle="1" w:styleId="3DDC1E53CD9047DD82AB4BCDE5C84AA5">
    <w:name w:val="3DDC1E53CD9047DD82AB4BCDE5C84AA5"/>
  </w:style>
  <w:style w:type="paragraph" w:customStyle="1" w:styleId="E3D525AD966D445F895839CC8B55CC51">
    <w:name w:val="E3D525AD966D445F895839CC8B55CC51"/>
  </w:style>
  <w:style w:type="paragraph" w:customStyle="1" w:styleId="EA3DAD3CB9E64A4E9CEF244A04353A6A">
    <w:name w:val="EA3DAD3CB9E64A4E9CEF244A04353A6A"/>
  </w:style>
  <w:style w:type="paragraph" w:customStyle="1" w:styleId="9EA8F86A8A9B49C5B34FA138E33FFD6E">
    <w:name w:val="9EA8F86A8A9B49C5B34FA138E33FFD6E"/>
  </w:style>
  <w:style w:type="paragraph" w:customStyle="1" w:styleId="E59AFBFA5A224A78A6E1A49BFE5DE2D1">
    <w:name w:val="E59AFBFA5A224A78A6E1A49BFE5DE2D1"/>
  </w:style>
  <w:style w:type="paragraph" w:customStyle="1" w:styleId="26B0770DF470410D859C27BDCC549EE2">
    <w:name w:val="26B0770DF470410D859C27BDCC549EE2"/>
  </w:style>
  <w:style w:type="paragraph" w:customStyle="1" w:styleId="2E230165CB03429E888FF921E9B89455">
    <w:name w:val="2E230165CB03429E888FF921E9B89455"/>
  </w:style>
  <w:style w:type="paragraph" w:customStyle="1" w:styleId="AB6022147FC6424099963FD10F265040">
    <w:name w:val="AB6022147FC6424099963FD10F265040"/>
  </w:style>
  <w:style w:type="paragraph" w:customStyle="1" w:styleId="0034BA5F68A743E2B4A6212667D32E52">
    <w:name w:val="0034BA5F68A743E2B4A6212667D32E52"/>
  </w:style>
  <w:style w:type="paragraph" w:customStyle="1" w:styleId="3949DB4A2F2B4DB3918CA3337948BCA3">
    <w:name w:val="3949DB4A2F2B4DB3918CA3337948BCA3"/>
  </w:style>
  <w:style w:type="paragraph" w:customStyle="1" w:styleId="150EA61C6FC84A1DAC9C409EC5684695">
    <w:name w:val="150EA61C6FC84A1DAC9C409EC5684695"/>
  </w:style>
  <w:style w:type="paragraph" w:customStyle="1" w:styleId="B1C9C0E056B545589A473E28F09C066E">
    <w:name w:val="B1C9C0E056B545589A473E28F09C066E"/>
  </w:style>
  <w:style w:type="paragraph" w:customStyle="1" w:styleId="4400DEFC6DB44C628AA0FA4038A923AB">
    <w:name w:val="4400DEFC6DB44C628AA0FA4038A923AB"/>
  </w:style>
  <w:style w:type="paragraph" w:customStyle="1" w:styleId="B5A1C97C44E446A89E1B8A644F788102">
    <w:name w:val="B5A1C97C44E446A89E1B8A644F788102"/>
  </w:style>
  <w:style w:type="paragraph" w:customStyle="1" w:styleId="7E486B5BED5E4153937067DEF2731C38">
    <w:name w:val="7E486B5BED5E4153937067DEF2731C38"/>
  </w:style>
  <w:style w:type="paragraph" w:customStyle="1" w:styleId="BD9BAD19B3494B0F93753A4E7DFDACC6">
    <w:name w:val="BD9BAD19B3494B0F93753A4E7DFDACC6"/>
  </w:style>
  <w:style w:type="paragraph" w:customStyle="1" w:styleId="DDEDF61D696F48F89220E4CFB0D24DDF">
    <w:name w:val="DDEDF61D696F48F89220E4CFB0D24DDF"/>
  </w:style>
  <w:style w:type="paragraph" w:customStyle="1" w:styleId="26BF8F23360F43DE9B22941ADFF0E981">
    <w:name w:val="26BF8F23360F43DE9B22941ADFF0E981"/>
  </w:style>
  <w:style w:type="paragraph" w:customStyle="1" w:styleId="5A517AE379DD4F9A9842C55D1F956289">
    <w:name w:val="5A517AE379DD4F9A9842C55D1F956289"/>
  </w:style>
  <w:style w:type="paragraph" w:customStyle="1" w:styleId="B41A8B4AAD6E4F68A97180E69B72A28F">
    <w:name w:val="B41A8B4AAD6E4F68A97180E69B72A28F"/>
  </w:style>
  <w:style w:type="paragraph" w:customStyle="1" w:styleId="043FDE608B3D43F4948E69F4D9769FB2">
    <w:name w:val="043FDE608B3D43F4948E69F4D9769FB2"/>
  </w:style>
  <w:style w:type="paragraph" w:customStyle="1" w:styleId="BDBBE751DD454F60968322674DBA9258">
    <w:name w:val="BDBBE751DD454F60968322674DBA9258"/>
  </w:style>
  <w:style w:type="paragraph" w:customStyle="1" w:styleId="FDA09F16AF2D43F984D16F2010D0B46A">
    <w:name w:val="FDA09F16AF2D43F984D16F2010D0B46A"/>
  </w:style>
  <w:style w:type="paragraph" w:customStyle="1" w:styleId="F43D32EBE50249E3B0A73D129B418B7E">
    <w:name w:val="F43D32EBE50249E3B0A73D129B418B7E"/>
  </w:style>
  <w:style w:type="paragraph" w:customStyle="1" w:styleId="DAC83EA71CF642168DCEE8EC48C47865">
    <w:name w:val="DAC83EA71CF642168DCEE8EC48C47865"/>
  </w:style>
  <w:style w:type="paragraph" w:customStyle="1" w:styleId="D84B2E92B45F4D238DFF9E09F6EAD56D">
    <w:name w:val="D84B2E92B45F4D238DFF9E09F6EAD5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Ordre du jour Suite rose</Template>
  <TotalTime>0</TotalTime>
  <Pages>1</Pages>
  <Words>143</Words>
  <Characters>788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2020-02-16T12:24:00Z</dcterms:created>
  <dcterms:modified xsi:type="dcterms:W3CDTF">2020-02-16T14:11:00Z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