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2B753B" w:rsidP="002B753B" w:rsidRDefault="002B753B" w14:paraId="4C920BC5" wp14:textId="77777777">
      <w:pPr>
        <w:tabs>
          <w:tab w:val="left" w:pos="8222"/>
        </w:tabs>
        <w:spacing w:after="0"/>
        <w:ind w:left="3969" w:right="707"/>
        <w:jc w:val="center"/>
        <w:rPr>
          <w:rFonts w:ascii="Muli" w:hAnsi="Muli"/>
          <w:b/>
          <w:color w:val="436E73"/>
        </w:rPr>
      </w:pPr>
      <w:bookmarkStart w:name="_GoBack" w:id="0"/>
      <w:bookmarkEnd w:id="0"/>
    </w:p>
    <w:p xmlns:wp14="http://schemas.microsoft.com/office/word/2010/wordml" w:rsidRPr="00D21E36" w:rsidR="00D37AC3" w:rsidP="00A5767D" w:rsidRDefault="00A5767D" w14:paraId="530FA33E" wp14:textId="77777777" wp14:noSpellErr="1">
      <w:pPr>
        <w:tabs>
          <w:tab w:val="left" w:pos="8222"/>
        </w:tabs>
        <w:ind w:left="3969" w:right="707"/>
        <w:jc w:val="center"/>
        <w:rPr>
          <w:rFonts w:ascii="Muli" w:hAnsi="Muli"/>
          <w:b/>
          <w:color w:val="436E73"/>
          <w:sz w:val="24"/>
          <w:szCs w:val="24"/>
        </w:rPr>
      </w:pPr>
      <w:r w:rsidRPr="7C07825A" w:rsidR="7C07825A">
        <w:rPr>
          <w:rFonts w:ascii="Muli" w:hAnsi="Muli" w:eastAsia="Muli" w:cs="Muli"/>
          <w:b w:val="1"/>
          <w:bCs w:val="1"/>
          <w:color w:val="436E73"/>
          <w:sz w:val="24"/>
          <w:szCs w:val="24"/>
        </w:rPr>
        <w:t>DOSSIER DE PRESENTATION ET D’INSCRIPTION</w:t>
      </w:r>
    </w:p>
    <w:p xmlns:wp14="http://schemas.microsoft.com/office/word/2010/wordml" w:rsidRPr="00D21E36" w:rsidR="002B753B" w:rsidP="00D21E36" w:rsidRDefault="00B860C9" w14:paraId="57507558" wp14:textId="77777777" wp14:noSpellErr="1">
      <w:pPr>
        <w:tabs>
          <w:tab w:val="left" w:pos="8222"/>
          <w:tab w:val="left" w:pos="11340"/>
        </w:tabs>
        <w:ind w:left="3969" w:right="424"/>
        <w:jc w:val="both"/>
        <w:rPr>
          <w:rFonts w:ascii="Muli" w:hAnsi="Muli"/>
          <w:color w:val="436E73"/>
        </w:rPr>
      </w:pPr>
      <w:r w:rsidRPr="7C07825A" w:rsidR="7C07825A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>Merci de prendre le temps de remplir cette fiche le plus précisément et le plus complètement possible</w:t>
      </w:r>
      <w:r w:rsidRPr="7C07825A" w:rsidR="7C07825A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 xml:space="preserve">. Toute </w:t>
      </w:r>
      <w:r w:rsidRPr="7C07825A" w:rsidR="7C07825A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>idée</w:t>
      </w:r>
      <w:r w:rsidRPr="7C07825A" w:rsidR="7C07825A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 xml:space="preserve"> est </w:t>
      </w:r>
      <w:r w:rsidRPr="7C07825A" w:rsidR="7C07825A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>la bienvenue</w:t>
      </w:r>
      <w:r w:rsidRPr="7C07825A" w:rsidR="7C07825A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 xml:space="preserve"> car elle enrichit la palette de ce que nous pouvons proposer à nos adhérents.</w:t>
      </w:r>
    </w:p>
    <w:tbl>
      <w:tblPr>
        <w:tblStyle w:val="Grilledutableau"/>
        <w:tblW w:w="8363" w:type="dxa"/>
        <w:tblInd w:w="40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68"/>
        <w:gridCol w:w="6095"/>
      </w:tblGrid>
      <w:tr xmlns:wp14="http://schemas.microsoft.com/office/word/2010/wordml" w:rsidR="00367B60" w:rsidTr="3E1D9DF4" w14:paraId="7C158938" wp14:textId="77777777">
        <w:tc>
          <w:tcPr>
            <w:tcW w:w="2268" w:type="dxa"/>
            <w:tcBorders>
              <w:top w:val="single" w:color="436E73" w:sz="18" w:space="0"/>
              <w:left w:val="single" w:color="436E73" w:sz="18" w:space="0"/>
              <w:bottom w:val="single" w:color="436E73" w:sz="18" w:space="0"/>
              <w:right w:val="single" w:color="436E73" w:sz="18" w:space="0"/>
            </w:tcBorders>
            <w:tcMar/>
          </w:tcPr>
          <w:p w:rsidR="00367B60" w:rsidP="00367B60" w:rsidRDefault="00367B60" w14:paraId="2A2595FA" wp14:textId="77777777">
            <w:pPr>
              <w:tabs>
                <w:tab w:val="left" w:pos="1310"/>
                <w:tab w:val="left" w:pos="8222"/>
              </w:tabs>
              <w:ind w:right="-108"/>
              <w:jc w:val="center"/>
              <w:rPr>
                <w:rFonts w:ascii="Muli" w:hAnsi="Muli"/>
                <w:color w:val="436E73"/>
                <w:sz w:val="16"/>
                <w:szCs w:val="16"/>
              </w:rPr>
            </w:pPr>
          </w:p>
          <w:p w:rsidRPr="002B753B" w:rsidR="00367B60" w:rsidP="00367B60" w:rsidRDefault="002B753B" w14:paraId="5B043657" w14:noSpellErr="1" wp14:textId="039F735E">
            <w:pPr>
              <w:tabs>
                <w:tab w:val="left" w:pos="1134"/>
                <w:tab w:val="left" w:pos="8222"/>
              </w:tabs>
              <w:jc w:val="center"/>
              <w:rPr>
                <w:rFonts w:ascii="Muli" w:hAnsi="Muli"/>
                <w:i/>
                <w:color w:val="436E73"/>
                <w:sz w:val="16"/>
                <w:szCs w:val="16"/>
              </w:rPr>
            </w:pPr>
            <w:r>
              <w:drawing>
                <wp:inline xmlns:wp14="http://schemas.microsoft.com/office/word/2010/wordprocessingDrawing" wp14:editId="16E354BF" wp14:anchorId="00A1C396">
                  <wp:extent cx="1312064" cy="1968096"/>
                  <wp:effectExtent l="0" t="0" r="0" b="0"/>
                  <wp:docPr id="344205262" name="picture" title="Insertion de l’image en cours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5c8edcdef04c47d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64" cy="19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7B60" w:rsidP="002B311A" w:rsidRDefault="00367B60" w14:paraId="7543DE6E" wp14:textId="77777777">
            <w:pPr>
              <w:tabs>
                <w:tab w:val="left" w:pos="8222"/>
              </w:tabs>
              <w:ind w:right="707"/>
              <w:rPr>
                <w:rFonts w:ascii="Muli" w:hAnsi="Muli"/>
              </w:rPr>
            </w:pPr>
          </w:p>
        </w:tc>
        <w:tc>
          <w:tcPr>
            <w:tcW w:w="6095" w:type="dxa"/>
            <w:tcBorders>
              <w:left w:val="single" w:color="436E73" w:sz="18" w:space="0"/>
            </w:tcBorders>
            <w:tcMar/>
          </w:tcPr>
          <w:p w:rsidRPr="002B753B" w:rsidR="00367B60" w:rsidP="002B753B" w:rsidRDefault="00367B60" w14:paraId="3744EBCB" w14:noSpellErr="1" wp14:textId="76BD9B31">
            <w:pPr>
              <w:tabs>
                <w:tab w:val="left" w:pos="8222"/>
              </w:tabs>
              <w:ind w:left="34" w:right="707"/>
              <w:rPr>
                <w:rFonts w:ascii="Muli" w:hAnsi="Muli"/>
                <w:b/>
              </w:rPr>
            </w:pP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>Nom :</w:t>
            </w: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 xml:space="preserve"> </w:t>
            </w: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>TOI</w:t>
            </w:r>
          </w:p>
          <w:p w:rsidRPr="002B753B" w:rsidR="00367B60" w:rsidP="002B753B" w:rsidRDefault="00367B60" w14:paraId="1D63D9E9" w14:noSpellErr="1" wp14:textId="3B461351">
            <w:pPr>
              <w:tabs>
                <w:tab w:val="left" w:pos="8222"/>
              </w:tabs>
              <w:ind w:left="34" w:right="707"/>
              <w:rPr>
                <w:rFonts w:ascii="Muli" w:hAnsi="Muli"/>
                <w:b/>
              </w:rPr>
            </w:pP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>Prénom :</w:t>
            </w: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 xml:space="preserve"> </w:t>
            </w: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>Lionel</w:t>
            </w:r>
          </w:p>
          <w:p w:rsidRPr="002B753B" w:rsidR="00367B60" w:rsidP="002B753B" w:rsidRDefault="00367B60" w14:paraId="16A2D3C4" wp14:textId="25CC9378">
            <w:pPr>
              <w:tabs>
                <w:tab w:val="left" w:pos="8222"/>
              </w:tabs>
              <w:ind w:left="34" w:right="707"/>
              <w:rPr>
                <w:rFonts w:ascii="Muli" w:hAnsi="Muli"/>
                <w:b/>
              </w:rPr>
            </w:pPr>
            <w:r w:rsidRPr="3E1D9DF4" w:rsidR="3E1D9DF4">
              <w:rPr>
                <w:rFonts w:ascii="Muli" w:hAnsi="Muli" w:eastAsia="Muli" w:cs="Muli"/>
                <w:b w:val="1"/>
                <w:bCs w:val="1"/>
              </w:rPr>
              <w:t>Adresse :</w:t>
            </w:r>
            <w:r w:rsidRPr="3E1D9DF4" w:rsidR="3E1D9DF4">
              <w:rPr>
                <w:rFonts w:ascii="Muli" w:hAnsi="Muli" w:eastAsia="Muli" w:cs="Muli"/>
                <w:b w:val="1"/>
                <w:bCs w:val="1"/>
              </w:rPr>
              <w:t xml:space="preserve"> </w:t>
            </w:r>
            <w:r w:rsidRPr="3E1D9DF4" w:rsidR="3E1D9DF4">
              <w:rPr>
                <w:rFonts w:ascii="Muli" w:hAnsi="Muli" w:eastAsia="Muli" w:cs="Muli"/>
                <w:b w:val="1"/>
                <w:bCs w:val="1"/>
              </w:rPr>
              <w:t>5, rue d'</w:t>
            </w:r>
            <w:proofErr w:type="spellStart"/>
            <w:r w:rsidRPr="3E1D9DF4" w:rsidR="3E1D9DF4">
              <w:rPr>
                <w:rFonts w:ascii="Muli" w:hAnsi="Muli" w:eastAsia="Muli" w:cs="Muli"/>
                <w:b w:val="1"/>
                <w:bCs w:val="1"/>
              </w:rPr>
              <w:t>Aurion</w:t>
            </w:r>
            <w:proofErr w:type="spellEnd"/>
          </w:p>
          <w:p w:rsidRPr="002B753B" w:rsidR="00367B60" w:rsidP="002B753B" w:rsidRDefault="00367B60" w14:paraId="773FEE09" w14:noSpellErr="1" wp14:textId="553D5D34">
            <w:pPr>
              <w:tabs>
                <w:tab w:val="left" w:pos="8222"/>
              </w:tabs>
              <w:ind w:left="34" w:right="707"/>
              <w:rPr>
                <w:rFonts w:ascii="Muli" w:hAnsi="Muli"/>
                <w:b/>
              </w:rPr>
            </w:pP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>CP :</w:t>
            </w: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 xml:space="preserve"> </w:t>
            </w: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>93110</w:t>
            </w:r>
          </w:p>
          <w:p w:rsidRPr="002B753B" w:rsidR="00367B60" w:rsidP="002B753B" w:rsidRDefault="00367B60" w14:paraId="530B08D6" w14:noSpellErr="1" wp14:textId="304CD3BE">
            <w:pPr>
              <w:tabs>
                <w:tab w:val="left" w:pos="8222"/>
              </w:tabs>
              <w:ind w:left="34" w:right="707"/>
              <w:rPr>
                <w:rFonts w:ascii="Muli" w:hAnsi="Muli"/>
                <w:b/>
              </w:rPr>
            </w:pP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>Ville :</w:t>
            </w: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 xml:space="preserve"> </w:t>
            </w: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>ROSN</w:t>
            </w: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>Y-SOUS-BOIS</w:t>
            </w:r>
          </w:p>
          <w:p w:rsidRPr="002B753B" w:rsidR="002B753B" w:rsidP="002B753B" w:rsidRDefault="002B753B" w14:paraId="01FC33FE" w14:noSpellErr="1" wp14:textId="2875C32F">
            <w:pPr>
              <w:tabs>
                <w:tab w:val="left" w:pos="8222"/>
              </w:tabs>
              <w:ind w:left="34" w:right="707"/>
              <w:rPr>
                <w:rFonts w:ascii="Muli" w:hAnsi="Muli"/>
                <w:b/>
              </w:rPr>
            </w:pP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 xml:space="preserve">Tél : </w:t>
            </w: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>06.95.53.69.71</w:t>
            </w:r>
          </w:p>
          <w:p w:rsidR="002B753B" w:rsidP="002B753B" w:rsidRDefault="002B753B" w14:paraId="3E62898C" w14:noSpellErr="1" wp14:textId="08B301E8">
            <w:pPr>
              <w:tabs>
                <w:tab w:val="left" w:pos="8222"/>
              </w:tabs>
              <w:ind w:left="34" w:right="707"/>
              <w:rPr>
                <w:rFonts w:ascii="Muli" w:hAnsi="Muli"/>
                <w:b/>
              </w:rPr>
            </w:pP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 xml:space="preserve">Mail : </w:t>
            </w: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>lionel_toi@hotmail.fr</w:t>
            </w:r>
          </w:p>
          <w:p w:rsidRPr="002B753B" w:rsidR="000D48B0" w:rsidP="002B753B" w:rsidRDefault="000D48B0" w14:paraId="2D05876E" w14:noSpellErr="1" wp14:textId="7B389E0F">
            <w:pPr>
              <w:tabs>
                <w:tab w:val="left" w:pos="8222"/>
              </w:tabs>
              <w:ind w:left="34" w:right="707"/>
              <w:rPr>
                <w:rFonts w:ascii="Muli" w:hAnsi="Muli"/>
                <w:b/>
              </w:rPr>
            </w:pPr>
            <w:r w:rsidRPr="7C07825A" w:rsidR="7C07825A">
              <w:rPr>
                <w:rFonts w:ascii="Muli" w:hAnsi="Muli" w:eastAsia="Muli" w:cs="Muli"/>
                <w:b w:val="1"/>
                <w:bCs w:val="1"/>
              </w:rPr>
              <w:t>Site internet :</w:t>
            </w:r>
          </w:p>
        </w:tc>
      </w:tr>
    </w:tbl>
    <w:p xmlns:wp14="http://schemas.microsoft.com/office/word/2010/wordml" w:rsidRPr="002B311A" w:rsidR="002B311A" w:rsidP="002B311A" w:rsidRDefault="002B311A" w14:paraId="4A952C0B" wp14:textId="77777777">
      <w:pPr>
        <w:tabs>
          <w:tab w:val="left" w:pos="8222"/>
        </w:tabs>
        <w:ind w:left="3969" w:right="707"/>
        <w:rPr>
          <w:rFonts w:ascii="Muli" w:hAnsi="Muli"/>
        </w:rPr>
      </w:pPr>
    </w:p>
    <w:p w:rsidR="7C07825A" w:rsidP="7C07825A" w:rsidRDefault="7C07825A" w14:paraId="387DAA1D" w14:textId="74E0C863">
      <w:pPr>
        <w:spacing w:after="0"/>
        <w:ind w:left="3969" w:right="424"/>
      </w:pPr>
      <w:r w:rsidRPr="3E1D9DF4" w:rsidR="3E1D9DF4">
        <w:rPr>
          <w:rFonts w:ascii="Muli" w:hAnsi="Muli" w:eastAsia="Muli" w:cs="Muli"/>
          <w:u w:val="single"/>
        </w:rPr>
        <w:t>Profession / Spécialité</w:t>
      </w:r>
      <w:r w:rsidRPr="3E1D9DF4" w:rsidR="3E1D9DF4">
        <w:rPr>
          <w:rFonts w:ascii="Muli" w:hAnsi="Muli" w:eastAsia="Muli" w:cs="Muli"/>
          <w:u w:val="single"/>
        </w:rPr>
        <w:t>(s)</w:t>
      </w:r>
      <w:r w:rsidRPr="3E1D9DF4" w:rsidR="3E1D9DF4">
        <w:rPr>
          <w:rFonts w:ascii="Muli" w:hAnsi="Muli" w:eastAsia="Muli" w:cs="Muli"/>
        </w:rPr>
        <w:t> :</w:t>
      </w:r>
      <w:r w:rsidRPr="3E1D9DF4" w:rsidR="3E1D9DF4">
        <w:rPr>
          <w:rFonts w:ascii="Muli" w:hAnsi="Muli" w:eastAsia="Muli" w:cs="Muli"/>
        </w:rPr>
        <w:t xml:space="preserve"> Neuro-</w:t>
      </w:r>
      <w:proofErr w:type="spellStart"/>
      <w:r w:rsidRPr="3E1D9DF4" w:rsidR="3E1D9DF4">
        <w:rPr>
          <w:rFonts w:ascii="Muli" w:hAnsi="Muli" w:eastAsia="Muli" w:cs="Muli"/>
        </w:rPr>
        <w:t>Psychopraticien</w:t>
      </w:r>
      <w:proofErr w:type="spellEnd"/>
    </w:p>
    <w:p xmlns:wp14="http://schemas.microsoft.com/office/word/2010/wordml" w:rsidR="002B753B" w:rsidP="7C07825A" w:rsidRDefault="002B753B" w14:paraId="5401597D" wp14:noSpellErr="1" wp14:textId="12856BA7">
      <w:pPr>
        <w:pStyle w:val="Paragraphedeliste"/>
        <w:numPr>
          <w:ilvl w:val="5"/>
          <w:numId w:val="4"/>
        </w:numPr>
        <w:tabs>
          <w:tab w:val="left" w:pos="8222"/>
        </w:tabs>
        <w:spacing w:after="0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>Hypnose</w:t>
      </w:r>
    </w:p>
    <w:p xmlns:wp14="http://schemas.microsoft.com/office/word/2010/wordml" w:rsidR="002B753B" w:rsidP="7C07825A" w:rsidRDefault="002B753B" w14:paraId="25C8696B" wp14:textId="66DCDB08">
      <w:pPr>
        <w:pStyle w:val="Paragraphedeliste"/>
        <w:numPr>
          <w:ilvl w:val="5"/>
          <w:numId w:val="4"/>
        </w:numPr>
        <w:tabs>
          <w:tab w:val="left" w:pos="8222"/>
        </w:tabs>
        <w:spacing w:after="0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3E1D9DF4">
        <w:rPr/>
        <w:t xml:space="preserve">Programmation </w:t>
      </w:r>
      <w:proofErr w:type="spellStart"/>
      <w:r w:rsidR="3E1D9DF4">
        <w:rPr/>
        <w:t>Neuro-Linguistique</w:t>
      </w:r>
      <w:proofErr w:type="spellEnd"/>
    </w:p>
    <w:p xmlns:wp14="http://schemas.microsoft.com/office/word/2010/wordml" w:rsidR="002B753B" w:rsidP="7C07825A" w:rsidRDefault="002B753B" w14:paraId="20504669" wp14:noSpellErr="1" wp14:textId="66F6B16B">
      <w:pPr>
        <w:pStyle w:val="Paragraphedeliste"/>
        <w:numPr>
          <w:ilvl w:val="5"/>
          <w:numId w:val="4"/>
        </w:numPr>
        <w:tabs>
          <w:tab w:val="left" w:pos="8222"/>
        </w:tabs>
        <w:spacing w:after="0" w:line="240" w:lineRule="auto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>DNR (Restructuration Neurale en Profondeur)</w:t>
      </w:r>
    </w:p>
    <w:p w:rsidR="7C07825A" w:rsidP="7C07825A" w:rsidRDefault="7C07825A" w14:paraId="79E97094" w14:textId="3C58E145">
      <w:pPr>
        <w:spacing w:after="0" w:line="240" w:lineRule="auto"/>
        <w:ind w:left="3969" w:right="424"/>
      </w:pPr>
      <w:r w:rsidRPr="3E1D9DF4" w:rsidR="3E1D9DF4">
        <w:rPr>
          <w:rFonts w:ascii="Muli" w:hAnsi="Muli" w:eastAsia="Muli" w:cs="Muli"/>
          <w:u w:val="single"/>
        </w:rPr>
        <w:t>Ecole(s) / Formation(s)</w:t>
      </w:r>
      <w:r w:rsidRPr="3E1D9DF4" w:rsidR="3E1D9DF4">
        <w:rPr>
          <w:rFonts w:ascii="Muli" w:hAnsi="Muli" w:eastAsia="Muli" w:cs="Muli"/>
        </w:rPr>
        <w:t> :</w:t>
      </w:r>
      <w:r w:rsidRPr="3E1D9DF4" w:rsidR="3E1D9DF4">
        <w:rPr>
          <w:rFonts w:ascii="Muli" w:hAnsi="Muli" w:eastAsia="Muli" w:cs="Muli"/>
        </w:rPr>
        <w:t xml:space="preserve"> Ecole de </w:t>
      </w:r>
      <w:r w:rsidRPr="3E1D9DF4" w:rsidR="3E1D9DF4">
        <w:rPr>
          <w:rFonts w:ascii="Muli" w:hAnsi="Muli" w:eastAsia="Muli" w:cs="Muli"/>
        </w:rPr>
        <w:t>Psychothérapie</w:t>
      </w:r>
      <w:r w:rsidRPr="3E1D9DF4" w:rsidR="3E1D9DF4">
        <w:rPr>
          <w:rFonts w:ascii="Muli" w:hAnsi="Muli" w:eastAsia="Muli" w:cs="Muli"/>
        </w:rPr>
        <w:t xml:space="preserve"> </w:t>
      </w:r>
      <w:proofErr w:type="spellStart"/>
      <w:r w:rsidRPr="3E1D9DF4" w:rsidR="3E1D9DF4">
        <w:rPr>
          <w:rFonts w:ascii="Muli" w:hAnsi="Muli" w:eastAsia="Muli" w:cs="Muli"/>
        </w:rPr>
        <w:t>Psynapse</w:t>
      </w:r>
      <w:proofErr w:type="spellEnd"/>
    </w:p>
    <w:p w:rsidR="7C07825A" w:rsidP="7C07825A" w:rsidRDefault="7C07825A" w14:paraId="51053582" w14:textId="5A96FF02">
      <w:pPr>
        <w:pStyle w:val="Paragraphedeliste"/>
        <w:numPr>
          <w:ilvl w:val="5"/>
          <w:numId w:val="4"/>
        </w:numPr>
        <w:spacing w:after="0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3E1D9DF4">
        <w:rPr/>
        <w:t xml:space="preserve">Maître </w:t>
      </w:r>
      <w:r w:rsidR="3E1D9DF4">
        <w:rPr/>
        <w:t>Praticien (certifié FFHTB)</w:t>
      </w:r>
      <w:r w:rsidR="3E1D9DF4">
        <w:rPr/>
        <w:t xml:space="preserve"> en </w:t>
      </w:r>
      <w:r w:rsidR="3E1D9DF4">
        <w:rPr/>
        <w:t>Hypnose</w:t>
      </w:r>
      <w:r w:rsidR="3E1D9DF4">
        <w:rPr/>
        <w:t xml:space="preserve"> </w:t>
      </w:r>
      <w:proofErr w:type="spellStart"/>
      <w:r w:rsidR="3E1D9DF4">
        <w:rPr/>
        <w:t>Erickson</w:t>
      </w:r>
      <w:r w:rsidR="3E1D9DF4">
        <w:rPr/>
        <w:t>ienne</w:t>
      </w:r>
      <w:proofErr w:type="spellEnd"/>
    </w:p>
    <w:p w:rsidR="7C07825A" w:rsidP="7C07825A" w:rsidRDefault="7C07825A" w14:paraId="02F2B05F" w14:textId="5F25F2B5">
      <w:pPr>
        <w:pStyle w:val="Paragraphedeliste"/>
        <w:numPr>
          <w:ilvl w:val="5"/>
          <w:numId w:val="4"/>
        </w:numPr>
        <w:spacing w:after="0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3E1D9DF4">
        <w:rPr/>
        <w:t xml:space="preserve">Praticien (certifié IN et INLPTA) en </w:t>
      </w:r>
      <w:r w:rsidR="3E1D9DF4">
        <w:rPr/>
        <w:t xml:space="preserve">Programmation </w:t>
      </w:r>
      <w:proofErr w:type="spellStart"/>
      <w:r w:rsidR="3E1D9DF4">
        <w:rPr/>
        <w:t>Neuro-Linguistique</w:t>
      </w:r>
      <w:proofErr w:type="spellEnd"/>
    </w:p>
    <w:p w:rsidR="7C07825A" w:rsidP="7C07825A" w:rsidRDefault="7C07825A" w14:noSpellErr="1" w14:paraId="610F73A7" w14:textId="3BCC3D95">
      <w:pPr>
        <w:pStyle w:val="Paragraphedeliste"/>
        <w:numPr>
          <w:ilvl w:val="5"/>
          <w:numId w:val="4"/>
        </w:numPr>
        <w:spacing w:after="0" w:line="240" w:lineRule="auto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>Certification NGH (Hypnose directive)</w:t>
      </w:r>
    </w:p>
    <w:p xmlns:wp14="http://schemas.microsoft.com/office/word/2010/wordml" w:rsidR="002B311A" w:rsidP="000D48B0" w:rsidRDefault="000D48B0" w14:paraId="7A332B61" wp14:textId="77777777" wp14:noSpellErr="1">
      <w:pPr>
        <w:tabs>
          <w:tab w:val="left" w:pos="8222"/>
        </w:tabs>
        <w:spacing w:after="0" w:line="240" w:lineRule="auto"/>
        <w:ind w:left="3969" w:right="424"/>
        <w:rPr>
          <w:rFonts w:ascii="Muli" w:hAnsi="Muli"/>
        </w:rPr>
      </w:pPr>
      <w:r w:rsidRPr="7C07825A" w:rsidR="7C07825A">
        <w:rPr>
          <w:rFonts w:ascii="Muli" w:hAnsi="Muli" w:eastAsia="Muli" w:cs="Muli"/>
          <w:u w:val="single"/>
        </w:rPr>
        <w:t>Autres spécificités professionnelles</w:t>
      </w:r>
      <w:r w:rsidRPr="7C07825A" w:rsidR="7C07825A">
        <w:rPr>
          <w:rFonts w:ascii="Muli" w:hAnsi="Muli" w:eastAsia="Muli" w:cs="Muli"/>
        </w:rPr>
        <w:t> :</w:t>
      </w:r>
    </w:p>
    <w:p w:rsidR="7C07825A" w:rsidP="7C07825A" w:rsidRDefault="7C07825A" w14:noSpellErr="1" w14:paraId="61086646" w14:textId="1A28ED3D">
      <w:pPr>
        <w:pStyle w:val="Paragraphedeliste"/>
        <w:numPr>
          <w:ilvl w:val="5"/>
          <w:numId w:val="4"/>
        </w:numPr>
        <w:spacing w:after="0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>Speed-</w:t>
      </w:r>
      <w:r w:rsidR="7C07825A">
        <w:rPr/>
        <w:t>Hypnose</w:t>
      </w:r>
    </w:p>
    <w:p w:rsidR="7C07825A" w:rsidP="7C07825A" w:rsidRDefault="7C07825A" w14:paraId="04576A1C" w14:textId="316E758E">
      <w:pPr>
        <w:pStyle w:val="Paragraphedeliste"/>
        <w:numPr>
          <w:ilvl w:val="5"/>
          <w:numId w:val="4"/>
        </w:numPr>
        <w:spacing w:after="0" w:line="240" w:lineRule="auto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proofErr w:type="spellStart"/>
      <w:r w:rsidR="3E1D9DF4">
        <w:rPr/>
        <w:t>D</w:t>
      </w:r>
      <w:r w:rsidR="3E1D9DF4">
        <w:rPr/>
        <w:t>eep</w:t>
      </w:r>
      <w:proofErr w:type="spellEnd"/>
      <w:r w:rsidR="3E1D9DF4">
        <w:rPr/>
        <w:t xml:space="preserve"> </w:t>
      </w:r>
      <w:r w:rsidR="3E1D9DF4">
        <w:rPr/>
        <w:t>N</w:t>
      </w:r>
      <w:r w:rsidR="3E1D9DF4">
        <w:rPr/>
        <w:t xml:space="preserve">eural </w:t>
      </w:r>
      <w:proofErr w:type="spellStart"/>
      <w:r w:rsidR="3E1D9DF4">
        <w:rPr/>
        <w:t>R</w:t>
      </w:r>
      <w:r w:rsidR="3E1D9DF4">
        <w:rPr/>
        <w:t>epatterning</w:t>
      </w:r>
      <w:proofErr w:type="spellEnd"/>
      <w:r w:rsidR="3E1D9DF4">
        <w:rPr/>
        <w:t xml:space="preserve"> (Restructuration Neurale en Profondeur)</w:t>
      </w:r>
    </w:p>
    <w:p xmlns:wp14="http://schemas.microsoft.com/office/word/2010/wordml" w:rsidR="000D48B0" w:rsidP="000D48B0" w:rsidRDefault="000D48B0" w14:paraId="052E574A" wp14:textId="77777777">
      <w:pPr>
        <w:tabs>
          <w:tab w:val="left" w:pos="8222"/>
        </w:tabs>
        <w:spacing w:after="0" w:line="240" w:lineRule="auto"/>
        <w:ind w:left="3969" w:right="424"/>
        <w:rPr>
          <w:rFonts w:ascii="Muli" w:hAnsi="Muli"/>
        </w:rPr>
      </w:pPr>
    </w:p>
    <w:p xmlns:wp14="http://schemas.microsoft.com/office/word/2010/wordml" w:rsidR="000D48B0" w:rsidP="000D48B0" w:rsidRDefault="000D48B0" w14:paraId="6997E62D" wp14:textId="77777777" wp14:noSpellErr="1">
      <w:pPr>
        <w:tabs>
          <w:tab w:val="left" w:pos="8222"/>
        </w:tabs>
        <w:spacing w:after="0" w:line="240" w:lineRule="auto"/>
        <w:ind w:left="3969" w:right="424"/>
        <w:rPr>
          <w:rFonts w:ascii="Muli" w:hAnsi="Muli"/>
        </w:rPr>
      </w:pPr>
      <w:r w:rsidRPr="7C07825A" w:rsidR="7C07825A">
        <w:rPr>
          <w:rFonts w:ascii="Muli" w:hAnsi="Muli" w:eastAsia="Muli" w:cs="Muli"/>
          <w:u w:val="single"/>
        </w:rPr>
        <w:t>Mon ou mes offre(s) de soins / activités / groupes / ateliers / formations</w:t>
      </w:r>
      <w:r w:rsidRPr="7C07825A" w:rsidR="7C07825A">
        <w:rPr>
          <w:rFonts w:ascii="Muli" w:hAnsi="Muli" w:eastAsia="Muli" w:cs="Muli"/>
        </w:rPr>
        <w:t> :</w:t>
      </w:r>
    </w:p>
    <w:p xmlns:wp14="http://schemas.microsoft.com/office/word/2010/wordml" w:rsidR="000D48B0" w:rsidP="7C07825A" w:rsidRDefault="000D48B0" wp14:noSpellErr="1" w14:paraId="463AFD90" wp14:textId="0439154F">
      <w:pPr>
        <w:pStyle w:val="Paragraphedeliste"/>
        <w:numPr>
          <w:ilvl w:val="5"/>
          <w:numId w:val="4"/>
        </w:numPr>
        <w:tabs>
          <w:tab w:val="left" w:pos="8222"/>
        </w:tabs>
        <w:spacing w:after="0" w:line="240" w:lineRule="auto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>Ateliers de gestion des émotions</w:t>
      </w:r>
    </w:p>
    <w:p xmlns:wp14="http://schemas.microsoft.com/office/word/2010/wordml" w:rsidR="000D48B0" w:rsidP="7C07825A" w:rsidRDefault="000D48B0" wp14:noSpellErr="1" w14:paraId="27BF047F" wp14:textId="0AE891DC">
      <w:pPr>
        <w:pStyle w:val="Paragraphedeliste"/>
        <w:numPr>
          <w:ilvl w:val="5"/>
          <w:numId w:val="4"/>
        </w:numPr>
        <w:tabs>
          <w:tab w:val="left" w:pos="8222"/>
        </w:tabs>
        <w:spacing w:after="0" w:line="240" w:lineRule="auto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>Ateliers d'estime de soi</w:t>
      </w:r>
    </w:p>
    <w:p xmlns:wp14="http://schemas.microsoft.com/office/word/2010/wordml" w:rsidR="000D48B0" w:rsidP="7C07825A" w:rsidRDefault="000D48B0" wp14:noSpellErr="1" w14:paraId="2E6E883B" wp14:textId="4084E16B">
      <w:pPr>
        <w:pStyle w:val="Paragraphedeliste"/>
        <w:numPr>
          <w:ilvl w:val="5"/>
          <w:numId w:val="4"/>
        </w:numPr>
        <w:tabs>
          <w:tab w:val="left" w:pos="8222"/>
        </w:tabs>
        <w:spacing w:after="0" w:line="240" w:lineRule="auto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 xml:space="preserve">Coaching avec </w:t>
      </w:r>
      <w:r w:rsidR="7C07825A">
        <w:rPr/>
        <w:t>outils</w:t>
      </w:r>
      <w:r w:rsidR="7C07825A">
        <w:rPr/>
        <w:t xml:space="preserve"> de </w:t>
      </w:r>
      <w:r w:rsidR="7C07825A">
        <w:rPr/>
        <w:t>P</w:t>
      </w:r>
      <w:r w:rsidR="7C07825A">
        <w:rPr/>
        <w:t>N</w:t>
      </w:r>
      <w:r w:rsidR="7C07825A">
        <w:rPr/>
        <w:t>L</w:t>
      </w:r>
    </w:p>
    <w:p xmlns:wp14="http://schemas.microsoft.com/office/word/2010/wordml" w:rsidR="000D48B0" w:rsidP="7C07825A" w:rsidRDefault="000D48B0" w14:paraId="281D12A7" wp14:noSpellErr="1" wp14:textId="11B55933">
      <w:pPr>
        <w:pStyle w:val="Paragraphedeliste"/>
        <w:numPr>
          <w:ilvl w:val="5"/>
          <w:numId w:val="4"/>
        </w:numPr>
        <w:tabs>
          <w:tab w:val="left" w:pos="8222"/>
        </w:tabs>
        <w:spacing w:after="0" w:line="240" w:lineRule="auto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 xml:space="preserve">Gestion rapide de </w:t>
      </w:r>
      <w:r w:rsidR="7C07825A">
        <w:rPr/>
        <w:t xml:space="preserve">traumas avec outils de </w:t>
      </w:r>
      <w:r w:rsidR="7C07825A">
        <w:rPr/>
        <w:t>DNR</w:t>
      </w:r>
    </w:p>
    <w:p w:rsidR="7C07825A" w:rsidP="7C07825A" w:rsidRDefault="7C07825A" w14:noSpellErr="1" w14:paraId="22AD5F78" w14:textId="437073B4">
      <w:pPr>
        <w:pStyle w:val="Paragraphedeliste"/>
        <w:numPr>
          <w:ilvl w:val="5"/>
          <w:numId w:val="4"/>
        </w:numPr>
        <w:spacing w:after="0" w:line="240" w:lineRule="auto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>Accompagnement pour diverses souffrances psychologiques</w:t>
      </w:r>
    </w:p>
    <w:p w:rsidR="7C07825A" w:rsidP="7C07825A" w:rsidRDefault="7C07825A" w14:noSpellErr="1" w14:paraId="4E2A9AD5" w14:textId="2F562512">
      <w:pPr>
        <w:pStyle w:val="Paragraphedeliste"/>
        <w:numPr>
          <w:ilvl w:val="5"/>
          <w:numId w:val="4"/>
        </w:numPr>
        <w:spacing w:after="0" w:line="240" w:lineRule="auto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>Accompagnement de groupe</w:t>
      </w:r>
    </w:p>
    <w:p xmlns:wp14="http://schemas.microsoft.com/office/word/2010/wordml" w:rsidR="000D48B0" w:rsidP="000D48B0" w:rsidRDefault="000D48B0" w14:paraId="4F6C69F1" wp14:textId="77777777">
      <w:pPr>
        <w:tabs>
          <w:tab w:val="left" w:pos="8222"/>
        </w:tabs>
        <w:spacing w:after="0" w:line="240" w:lineRule="auto"/>
        <w:ind w:left="3969" w:right="424"/>
        <w:rPr>
          <w:rFonts w:ascii="Muli" w:hAnsi="Muli"/>
        </w:rPr>
      </w:pPr>
    </w:p>
    <w:p xmlns:wp14="http://schemas.microsoft.com/office/word/2010/wordml" w:rsidR="000D48B0" w:rsidP="000D48B0" w:rsidRDefault="000D48B0" w14:paraId="7ED06C48" wp14:textId="77777777">
      <w:pPr>
        <w:tabs>
          <w:tab w:val="left" w:pos="8222"/>
        </w:tabs>
        <w:spacing w:after="0" w:line="240" w:lineRule="auto"/>
        <w:ind w:left="3969" w:right="424"/>
        <w:rPr>
          <w:rFonts w:ascii="Muli" w:hAnsi="Muli"/>
        </w:rPr>
      </w:pPr>
    </w:p>
    <w:p xmlns:wp14="http://schemas.microsoft.com/office/word/2010/wordml" w:rsidR="000D48B0" w:rsidP="000D48B0" w:rsidRDefault="000D48B0" w14:paraId="1230A4F4" wp14:textId="77777777" wp14:noSpellErr="1">
      <w:pPr>
        <w:tabs>
          <w:tab w:val="left" w:pos="8222"/>
        </w:tabs>
        <w:spacing w:after="0" w:line="240" w:lineRule="auto"/>
        <w:ind w:left="3969" w:right="424"/>
        <w:rPr>
          <w:rFonts w:ascii="Muli" w:hAnsi="Muli"/>
        </w:rPr>
      </w:pPr>
      <w:r w:rsidRPr="7C07825A" w:rsidR="7C07825A">
        <w:rPr>
          <w:rFonts w:ascii="Muli" w:hAnsi="Muli" w:eastAsia="Muli" w:cs="Muli"/>
          <w:u w:val="single"/>
        </w:rPr>
        <w:t>Pour quel type de public ? Et pour quel(s) pôle(s) de compétences</w:t>
      </w:r>
      <w:r w:rsidRPr="7C07825A" w:rsidR="7C07825A">
        <w:rPr>
          <w:rFonts w:ascii="Muli" w:hAnsi="Muli" w:eastAsia="Muli" w:cs="Muli"/>
        </w:rPr>
        <w:t> ?</w:t>
      </w:r>
    </w:p>
    <w:p w:rsidR="7C07825A" w:rsidP="7C07825A" w:rsidRDefault="7C07825A" w14:noSpellErr="1" w14:paraId="1583108B" w14:textId="0A5C3F84">
      <w:pPr>
        <w:pStyle w:val="Paragraphedeliste"/>
        <w:numPr>
          <w:ilvl w:val="5"/>
          <w:numId w:val="4"/>
        </w:numPr>
        <w:spacing w:after="0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>Particuliers</w:t>
      </w:r>
    </w:p>
    <w:p w:rsidR="7C07825A" w:rsidP="7C07825A" w:rsidRDefault="7C07825A" w14:noSpellErr="1" w14:paraId="151963BB" w14:textId="4849FD00">
      <w:pPr>
        <w:pStyle w:val="Paragraphedeliste"/>
        <w:numPr>
          <w:ilvl w:val="5"/>
          <w:numId w:val="4"/>
        </w:numPr>
        <w:spacing w:after="0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>Professionnels</w:t>
      </w:r>
    </w:p>
    <w:p w:rsidR="7C07825A" w:rsidP="7C07825A" w:rsidRDefault="7C07825A" w14:noSpellErr="1" w14:paraId="5DF8B84F" w14:textId="4ACA4C1F">
      <w:pPr>
        <w:pStyle w:val="Paragraphedeliste"/>
        <w:numPr>
          <w:ilvl w:val="5"/>
          <w:numId w:val="4"/>
        </w:numPr>
        <w:spacing w:after="0" w:line="240" w:lineRule="auto"/>
        <w:ind w:right="424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07825A">
        <w:rPr/>
        <w:t>Toute personne en recherche de bien-être ou de mieux-être</w:t>
      </w:r>
    </w:p>
    <w:p xmlns:wp14="http://schemas.microsoft.com/office/word/2010/wordml" w:rsidR="000D48B0" w:rsidP="000D48B0" w:rsidRDefault="000D48B0" w14:paraId="04D43BF6" wp14:textId="77777777">
      <w:pPr>
        <w:tabs>
          <w:tab w:val="left" w:pos="8222"/>
        </w:tabs>
        <w:spacing w:after="0" w:line="240" w:lineRule="auto"/>
        <w:ind w:left="3969" w:right="424"/>
        <w:rPr>
          <w:rFonts w:ascii="Muli" w:hAnsi="Muli"/>
        </w:rPr>
      </w:pPr>
    </w:p>
    <w:p xmlns:wp14="http://schemas.microsoft.com/office/word/2010/wordml" w:rsidR="000D48B0" w:rsidP="001F54C4" w:rsidRDefault="000D48B0" w14:paraId="07B19DB6" wp14:textId="77777777">
      <w:pPr>
        <w:rPr>
          <w:rFonts w:ascii="Muli" w:hAnsi="Muli"/>
        </w:rPr>
      </w:pPr>
    </w:p>
    <w:p xmlns:wp14="http://schemas.microsoft.com/office/word/2010/wordml" w:rsidR="000D48B0" w:rsidP="000D48B0" w:rsidRDefault="000D48B0" w14:paraId="1DF86958" wp14:textId="77777777">
      <w:pPr>
        <w:tabs>
          <w:tab w:val="left" w:pos="8222"/>
        </w:tabs>
        <w:spacing w:after="0" w:line="240" w:lineRule="auto"/>
        <w:ind w:left="3969" w:right="424"/>
        <w:rPr>
          <w:rFonts w:ascii="Muli" w:hAnsi="Muli"/>
        </w:rPr>
      </w:pPr>
    </w:p>
    <w:p xmlns:wp14="http://schemas.microsoft.com/office/word/2010/wordml" w:rsidR="001F54C4" w:rsidP="000D48B0" w:rsidRDefault="001F54C4" w14:paraId="7134D5E9" wp14:textId="77777777">
      <w:pPr>
        <w:tabs>
          <w:tab w:val="left" w:pos="8222"/>
        </w:tabs>
        <w:spacing w:after="0" w:line="240" w:lineRule="auto"/>
        <w:ind w:left="3969" w:right="424"/>
        <w:rPr>
          <w:rFonts w:ascii="Muli" w:hAnsi="Muli"/>
        </w:rPr>
      </w:pPr>
    </w:p>
    <w:p xmlns:wp14="http://schemas.microsoft.com/office/word/2010/wordml" w:rsidR="000D48B0" w:rsidP="000D48B0" w:rsidRDefault="000D48B0" w14:paraId="4A5B4F5D" wp14:textId="77777777" wp14:noSpellErr="1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  <w:r w:rsidRPr="7C07825A" w:rsidR="7C07825A">
        <w:rPr>
          <w:rFonts w:ascii="Muli" w:hAnsi="Muli" w:eastAsia="Muli" w:cs="Muli"/>
        </w:rPr>
        <w:t>J’ai bien noté que l’association Sève &amp; Papillon me rétrocèdera une partie des honoraires de prestations perçus sur présentation d’une facture mensuelle récapitulative de mes interventions.</w:t>
      </w:r>
    </w:p>
    <w:p xmlns:wp14="http://schemas.microsoft.com/office/word/2010/wordml" w:rsidR="000D48B0" w:rsidP="000D48B0" w:rsidRDefault="000D48B0" w14:paraId="35C006A8" wp14:textId="7777777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="000D48B0" w:rsidP="000D48B0" w:rsidRDefault="000D48B0" w14:paraId="30B062A2" wp14:textId="77777777" wp14:noSpellErr="1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  <w:r w:rsidRPr="7C07825A" w:rsidR="7C07825A">
        <w:rPr>
          <w:rFonts w:ascii="Muli" w:hAnsi="Muli" w:eastAsia="Muli" w:cs="Muli"/>
        </w:rPr>
        <w:t xml:space="preserve">La </w:t>
      </w:r>
      <w:r w:rsidRPr="7C07825A" w:rsidR="7C07825A">
        <w:rPr>
          <w:rFonts w:ascii="Muli" w:hAnsi="Muli" w:eastAsia="Muli" w:cs="Muli"/>
        </w:rPr>
        <w:t>rétrocession de base</w:t>
      </w:r>
      <w:r w:rsidRPr="7C07825A" w:rsidR="7C07825A">
        <w:rPr>
          <w:rFonts w:ascii="Muli" w:hAnsi="Muli" w:eastAsia="Muli" w:cs="Muli"/>
        </w:rPr>
        <w:t xml:space="preserve"> est de 25 € pour une consultation individuelle.</w:t>
      </w:r>
    </w:p>
    <w:p xmlns:wp14="http://schemas.microsoft.com/office/word/2010/wordml" w:rsidR="001F54C4" w:rsidP="000D48B0" w:rsidRDefault="001F54C4" w14:paraId="250ECAF9" wp14:textId="7777777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="001F54C4" w:rsidP="000D48B0" w:rsidRDefault="001F54C4" w14:paraId="07D43EED" wp14:textId="77777777" wp14:noSpellErr="1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  <w:r w:rsidRPr="7C07825A" w:rsidR="7C07825A">
        <w:rPr>
          <w:rFonts w:ascii="Muli" w:hAnsi="Muli" w:eastAsia="Muli" w:cs="Muli"/>
        </w:rPr>
        <w:t xml:space="preserve">Si mon offre concerne d’autres prestations (groupes, ateliers, activités collectives, cours, formations, conférences…), quelle est la rémunération horaire minimale que je souhaite </w:t>
      </w:r>
      <w:r w:rsidRPr="7C07825A" w:rsidR="7C07825A">
        <w:rPr>
          <w:rFonts w:ascii="Muli" w:hAnsi="Muli" w:eastAsia="Muli" w:cs="Muli"/>
        </w:rPr>
        <w:t>percevoir</w:t>
      </w:r>
      <w:r w:rsidRPr="7C07825A" w:rsidR="7C07825A">
        <w:rPr>
          <w:rFonts w:ascii="Muli" w:hAnsi="Muli" w:eastAsia="Muli" w:cs="Muli"/>
        </w:rPr>
        <w:t> ?</w:t>
      </w:r>
    </w:p>
    <w:p xmlns:wp14="http://schemas.microsoft.com/office/word/2010/wordml" w:rsidR="001F54C4" w:rsidP="000D48B0" w:rsidRDefault="001F54C4" w14:paraId="678B6814" wp14:textId="7D4A1A6E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="001F54C4" w:rsidP="000D48B0" w:rsidRDefault="001F54C4" w14:paraId="4C3B79CE" wp14:noSpellErr="1" wp14:textId="6CA5D42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  <w:r w:rsidR="7C07825A">
        <w:rPr/>
        <w:t>Pour une prestation de 2h minimum (pour 8-10 personnes maximum) : 300 euros</w:t>
      </w:r>
    </w:p>
    <w:p w:rsidR="7C07825A" w:rsidP="7C07825A" w:rsidRDefault="7C07825A" w14:noSpellErr="1" w14:paraId="65A06373" w14:textId="56ACE737">
      <w:pPr>
        <w:pStyle w:val="Normal"/>
        <w:spacing w:after="0" w:line="240" w:lineRule="auto"/>
        <w:ind w:left="3969" w:right="424"/>
        <w:jc w:val="both"/>
      </w:pPr>
    </w:p>
    <w:p xmlns:wp14="http://schemas.microsoft.com/office/word/2010/wordml" w:rsidR="001F54C4" w:rsidP="000D48B0" w:rsidRDefault="001F54C4" w14:paraId="6DEE7CAC" wp14:textId="7777777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="001F54C4" w:rsidP="000D48B0" w:rsidRDefault="001F54C4" w14:paraId="4A8DF0E8" wp14:textId="77777777" wp14:noSpellErr="1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  <w:r w:rsidRPr="7C07825A" w:rsidR="7C07825A">
        <w:rPr>
          <w:rFonts w:ascii="Muli" w:hAnsi="Muli" w:eastAsia="Muli" w:cs="Muli"/>
        </w:rPr>
        <w:t xml:space="preserve">Quelles sont mes disponibilités usuelles (heures, jours…) ? </w:t>
      </w:r>
      <w:r w:rsidRPr="7C07825A" w:rsidR="7C07825A">
        <w:rPr>
          <w:rFonts w:ascii="Muli" w:hAnsi="Muli" w:eastAsia="Muli" w:cs="Muli"/>
          <w:i w:val="1"/>
          <w:iCs w:val="1"/>
        </w:rPr>
        <w:t>(Je reste évidemment libre de mon emploi du temps et de l’attribution de mes temps d’intervention dans le cadre de Sève &amp; Papillon.)</w:t>
      </w:r>
    </w:p>
    <w:p xmlns:wp14="http://schemas.microsoft.com/office/word/2010/wordml" w:rsidR="001F54C4" w:rsidP="000D48B0" w:rsidRDefault="001F54C4" w14:paraId="3A1A2595" wp14:textId="0C463CFF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="001F54C4" w:rsidP="000D48B0" w:rsidRDefault="001F54C4" w14:paraId="7F8ACC3D" wp14:noSpellErr="1" wp14:textId="6BDE698F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  <w:r w:rsidR="7C07825A">
        <w:rPr/>
        <w:t>Du lundi au vendredi</w:t>
      </w:r>
      <w:r w:rsidR="7C07825A">
        <w:rPr/>
        <w:t xml:space="preserve"> de 9h à 17h</w:t>
      </w:r>
    </w:p>
    <w:p xmlns:wp14="http://schemas.microsoft.com/office/word/2010/wordml" w:rsidR="001F54C4" w:rsidP="000D48B0" w:rsidRDefault="001F54C4" w14:paraId="55D6CD0F" wp14:noSpellErr="1" wp14:textId="49D03935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  <w:r w:rsidR="7C07825A">
        <w:rPr/>
        <w:t>Le samedi de 13h à 17h</w:t>
      </w:r>
    </w:p>
    <w:p w:rsidR="7C07825A" w:rsidP="7C07825A" w:rsidRDefault="7C07825A" w14:paraId="0D2740EF" w14:textId="79E83054">
      <w:pPr>
        <w:pStyle w:val="Normal"/>
        <w:spacing w:after="0" w:line="240" w:lineRule="auto"/>
        <w:ind w:left="3969" w:right="424"/>
        <w:jc w:val="both"/>
      </w:pPr>
    </w:p>
    <w:p xmlns:wp14="http://schemas.microsoft.com/office/word/2010/wordml" w:rsidR="001F54C4" w:rsidP="000D48B0" w:rsidRDefault="001F54C4" w14:paraId="3E0C4603" wp14:textId="7777777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="001F54C4" w:rsidP="000D48B0" w:rsidRDefault="00032331" w14:paraId="4BAC87F0" wp14:textId="77777777" wp14:noSpellErr="1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  <w:r w:rsidRPr="7C07825A" w:rsidR="7C07825A">
        <w:rPr>
          <w:rFonts w:ascii="Muli" w:hAnsi="Muli" w:eastAsia="Muli" w:cs="Muli"/>
        </w:rPr>
        <w:t>Autre chose à ajouter ?</w:t>
      </w:r>
    </w:p>
    <w:p xmlns:wp14="http://schemas.microsoft.com/office/word/2010/wordml" w:rsidR="00032331" w:rsidP="000D48B0" w:rsidRDefault="00032331" w14:paraId="3492B877" wp14:textId="7777777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="00032331" w:rsidP="000D48B0" w:rsidRDefault="00032331" w14:paraId="2FF26A98" wp14:textId="7777777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="00032331" w:rsidP="000D48B0" w:rsidRDefault="00032331" w14:paraId="46F435CF" wp14:textId="7777777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="00032331" w:rsidP="000D48B0" w:rsidRDefault="00032331" w14:paraId="12251DFC" wp14:textId="7777777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="00032331" w:rsidP="000D48B0" w:rsidRDefault="00032331" w14:paraId="6079E213" wp14:textId="7777777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="00032331" w:rsidP="000D48B0" w:rsidRDefault="00032331" w14:paraId="1835829F" wp14:textId="7777777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="00032331" w:rsidP="000D48B0" w:rsidRDefault="00032331" w14:paraId="2D0AED96" wp14:textId="7777777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</w:rPr>
      </w:pPr>
    </w:p>
    <w:p xmlns:wp14="http://schemas.microsoft.com/office/word/2010/wordml" w:rsidRPr="00201116" w:rsidR="00032331" w:rsidP="000D48B0" w:rsidRDefault="00032331" w14:paraId="4F22DB62" wp14:textId="77777777" wp14:noSpellErr="1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  <w:i/>
          <w:color w:val="436E73"/>
          <w:sz w:val="20"/>
          <w:szCs w:val="20"/>
        </w:rPr>
      </w:pPr>
      <w:r w:rsidRPr="7C07825A" w:rsidR="7C07825A">
        <w:rPr>
          <w:rFonts w:ascii="Muli" w:hAnsi="Muli" w:eastAsia="Muli" w:cs="Muli"/>
          <w:i w:val="1"/>
          <w:iCs w:val="1"/>
          <w:color w:val="436E73"/>
          <w:sz w:val="20"/>
          <w:szCs w:val="20"/>
          <w:u w:val="single"/>
        </w:rPr>
        <w:t>Merci de joindre à cette fiche de présentation les documents suivants</w:t>
      </w:r>
      <w:r w:rsidRPr="7C07825A" w:rsidR="7C07825A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> :</w:t>
      </w:r>
    </w:p>
    <w:p xmlns:wp14="http://schemas.microsoft.com/office/word/2010/wordml" w:rsidRPr="00201116" w:rsidR="009B094E" w:rsidP="000D48B0" w:rsidRDefault="009B094E" w14:paraId="0F02E685" wp14:textId="77777777">
      <w:pPr>
        <w:tabs>
          <w:tab w:val="left" w:pos="8222"/>
        </w:tabs>
        <w:spacing w:after="0" w:line="240" w:lineRule="auto"/>
        <w:ind w:left="3969" w:right="424"/>
        <w:jc w:val="both"/>
        <w:rPr>
          <w:rFonts w:ascii="Muli" w:hAnsi="Muli"/>
          <w:i/>
          <w:color w:val="436E73"/>
          <w:sz w:val="20"/>
          <w:szCs w:val="20"/>
        </w:rPr>
      </w:pPr>
    </w:p>
    <w:p xmlns:wp14="http://schemas.microsoft.com/office/word/2010/wordml" w:rsidRPr="00201116" w:rsidR="00032331" w:rsidP="7C07825A" w:rsidRDefault="00032331" w14:paraId="635A17C5" wp14:textId="77777777" wp14:noSpellErr="1">
      <w:pPr>
        <w:pStyle w:val="Paragraphedeliste"/>
        <w:numPr>
          <w:ilvl w:val="0"/>
          <w:numId w:val="3"/>
        </w:numPr>
        <w:tabs>
          <w:tab w:val="left" w:pos="8222"/>
        </w:tabs>
        <w:spacing w:after="0" w:line="240" w:lineRule="auto"/>
        <w:ind w:right="424"/>
        <w:jc w:val="both"/>
        <w:rPr>
          <w:rFonts w:ascii="Muli" w:hAnsi="Muli" w:eastAsia="Muli" w:cs="Muli"/>
          <w:i w:val="1"/>
          <w:iCs w:val="1"/>
          <w:color w:val="436E73"/>
          <w:sz w:val="20"/>
          <w:szCs w:val="20"/>
        </w:rPr>
      </w:pPr>
      <w:r w:rsidRPr="7C07825A" w:rsidR="7C07825A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>Pièce d’identité en cours de validité</w:t>
      </w:r>
    </w:p>
    <w:p xmlns:wp14="http://schemas.microsoft.com/office/word/2010/wordml" w:rsidRPr="00201116" w:rsidR="00032331" w:rsidP="7C07825A" w:rsidRDefault="00032331" w14:paraId="6EF61F9A" wp14:textId="77777777" wp14:noSpellErr="1">
      <w:pPr>
        <w:pStyle w:val="Paragraphedeliste"/>
        <w:numPr>
          <w:ilvl w:val="0"/>
          <w:numId w:val="3"/>
        </w:numPr>
        <w:tabs>
          <w:tab w:val="left" w:pos="8222"/>
        </w:tabs>
        <w:spacing w:after="0" w:line="240" w:lineRule="auto"/>
        <w:ind w:right="424"/>
        <w:jc w:val="both"/>
        <w:rPr>
          <w:rFonts w:ascii="Muli" w:hAnsi="Muli" w:eastAsia="Muli" w:cs="Muli"/>
          <w:i w:val="1"/>
          <w:iCs w:val="1"/>
          <w:color w:val="436E73"/>
          <w:sz w:val="20"/>
          <w:szCs w:val="20"/>
        </w:rPr>
      </w:pPr>
      <w:r w:rsidRPr="7C07825A" w:rsidR="7C07825A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>Attestation d’assurance civile professionnelle</w:t>
      </w:r>
    </w:p>
    <w:p xmlns:wp14="http://schemas.microsoft.com/office/word/2010/wordml" w:rsidRPr="00201116" w:rsidR="00032331" w:rsidP="3E1D9DF4" w:rsidRDefault="00032331" w14:paraId="2E351B25" wp14:textId="77777777">
      <w:pPr>
        <w:pStyle w:val="Paragraphedeliste"/>
        <w:numPr>
          <w:ilvl w:val="0"/>
          <w:numId w:val="3"/>
        </w:numPr>
        <w:tabs>
          <w:tab w:val="left" w:pos="8222"/>
        </w:tabs>
        <w:spacing w:after="0" w:line="240" w:lineRule="auto"/>
        <w:ind w:right="424"/>
        <w:jc w:val="both"/>
        <w:rPr>
          <w:rFonts w:ascii="Muli" w:hAnsi="Muli" w:eastAsia="Muli" w:cs="Muli"/>
          <w:i w:val="1"/>
          <w:iCs w:val="1"/>
          <w:color w:val="436E73"/>
          <w:sz w:val="20"/>
          <w:szCs w:val="20"/>
        </w:rPr>
      </w:pPr>
      <w:r w:rsidRPr="3E1D9DF4" w:rsidR="3E1D9DF4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 xml:space="preserve">Extrait de K-bis ou justificatif d’enregistrement comme </w:t>
      </w:r>
      <w:proofErr w:type="spellStart"/>
      <w:r w:rsidRPr="3E1D9DF4" w:rsidR="3E1D9DF4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>auto-entrepreneur</w:t>
      </w:r>
      <w:proofErr w:type="spellEnd"/>
    </w:p>
    <w:p xmlns:wp14="http://schemas.microsoft.com/office/word/2010/wordml" w:rsidRPr="00201116" w:rsidR="00032331" w:rsidP="7C07825A" w:rsidRDefault="00032331" w14:paraId="38648717" wp14:textId="77777777" wp14:noSpellErr="1">
      <w:pPr>
        <w:pStyle w:val="Paragraphedeliste"/>
        <w:numPr>
          <w:ilvl w:val="0"/>
          <w:numId w:val="3"/>
        </w:numPr>
        <w:tabs>
          <w:tab w:val="left" w:pos="8222"/>
        </w:tabs>
        <w:spacing w:after="0" w:line="240" w:lineRule="auto"/>
        <w:ind w:right="424"/>
        <w:jc w:val="both"/>
        <w:rPr>
          <w:rFonts w:ascii="Muli" w:hAnsi="Muli" w:eastAsia="Muli" w:cs="Muli"/>
          <w:i w:val="1"/>
          <w:iCs w:val="1"/>
          <w:color w:val="436E73"/>
          <w:sz w:val="20"/>
          <w:szCs w:val="20"/>
        </w:rPr>
      </w:pPr>
      <w:r w:rsidRPr="7C07825A" w:rsidR="7C07825A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>Diplôme(s), certification(s)</w:t>
      </w:r>
    </w:p>
    <w:p xmlns:wp14="http://schemas.microsoft.com/office/word/2010/wordml" w:rsidRPr="00201116" w:rsidR="00032331" w:rsidP="7C07825A" w:rsidRDefault="00032331" w14:paraId="109084C0" wp14:textId="77777777" wp14:noSpellErr="1">
      <w:pPr>
        <w:pStyle w:val="Paragraphedeliste"/>
        <w:numPr>
          <w:ilvl w:val="0"/>
          <w:numId w:val="3"/>
        </w:numPr>
        <w:tabs>
          <w:tab w:val="left" w:pos="8222"/>
        </w:tabs>
        <w:spacing w:after="0" w:line="240" w:lineRule="auto"/>
        <w:ind w:right="424"/>
        <w:jc w:val="both"/>
        <w:rPr>
          <w:rFonts w:ascii="Muli" w:hAnsi="Muli" w:eastAsia="Muli" w:cs="Muli"/>
          <w:i w:val="1"/>
          <w:iCs w:val="1"/>
          <w:color w:val="436E73"/>
          <w:sz w:val="20"/>
          <w:szCs w:val="20"/>
        </w:rPr>
      </w:pPr>
      <w:r w:rsidRPr="7C07825A" w:rsidR="7C07825A">
        <w:rPr>
          <w:rFonts w:ascii="Muli" w:hAnsi="Muli" w:eastAsia="Muli" w:cs="Muli"/>
          <w:i w:val="1"/>
          <w:iCs w:val="1"/>
          <w:color w:val="436E73"/>
          <w:sz w:val="20"/>
          <w:szCs w:val="20"/>
        </w:rPr>
        <w:t>CV à jour</w:t>
      </w:r>
    </w:p>
    <w:sectPr w:rsidRPr="00201116" w:rsidR="00032331" w:rsidSect="002B311A">
      <w:headerReference w:type="even" r:id="rId8"/>
      <w:headerReference w:type="default" r:id="rId9"/>
      <w:headerReference w:type="first" r:id="rId10"/>
      <w:pgSz w:w="11906" w:h="16838" w:orient="portrait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7B0C68" w:rsidP="002B311A" w:rsidRDefault="007B0C68" w14:paraId="3038BF2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B0C68" w:rsidP="002B311A" w:rsidRDefault="007B0C68" w14:paraId="1B7C0A7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li">
    <w:altName w:val="Malgun Gothic"/>
    <w:charset w:val="00"/>
    <w:family w:val="auto"/>
    <w:pitch w:val="variable"/>
    <w:sig w:usb0="00000003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7B0C68" w:rsidP="002B311A" w:rsidRDefault="007B0C68" w14:paraId="777DFBD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B0C68" w:rsidP="002B311A" w:rsidRDefault="007B0C68" w14:paraId="58C2D55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2B311A" w:rsidRDefault="007B0C68" w14:paraId="2CC81FB8" wp14:textId="77777777">
    <w:pPr>
      <w:pStyle w:val="En-tte"/>
    </w:pPr>
    <w:r>
      <w:rPr>
        <w:noProof/>
        <w:lang w:eastAsia="fr-FR"/>
      </w:rPr>
      <w:pict w14:anchorId="4C920BC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705290954" style="position:absolute;margin-left:0;margin-top:0;width:595.2pt;height:841.9pt;z-index:-251657216;mso-position-horizontal:center;mso-position-horizontal-relative:margin;mso-position-vertical:center;mso-position-vertical-relative:margin" o:spid="_x0000_s2050" o:allowincell="f" type="#_x0000_t75">
          <v:imagedata o:title="en-tête laser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2B311A" w:rsidP="002B311A" w:rsidRDefault="007B0C68" w14:paraId="41489E0A" wp14:textId="77777777">
    <w:pPr>
      <w:pStyle w:val="En-tte"/>
      <w:tabs>
        <w:tab w:val="clear" w:pos="4536"/>
        <w:tab w:val="clear" w:pos="9072"/>
      </w:tabs>
    </w:pPr>
    <w:r>
      <w:rPr>
        <w:noProof/>
        <w:lang w:eastAsia="fr-FR"/>
      </w:rPr>
      <w:pict w14:anchorId="57507558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705290955" style="position:absolute;margin-left:0;margin-top:0;width:595.2pt;height:841.9pt;z-index:-251656192;mso-position-horizontal:center;mso-position-horizontal-relative:margin;mso-position-vertical:center;mso-position-vertical-relative:margin" o:spid="_x0000_s2051" o:allowincell="f" type="#_x0000_t75">
          <v:imagedata o:title="en-tête laser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2B311A" w:rsidRDefault="007B0C68" w14:paraId="23CE8751" wp14:textId="77777777">
    <w:pPr>
      <w:pStyle w:val="En-tte"/>
    </w:pPr>
    <w:r>
      <w:rPr>
        <w:noProof/>
        <w:lang w:eastAsia="fr-FR"/>
      </w:rPr>
      <w:pict w14:anchorId="530FA33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705290953" style="position:absolute;margin-left:0;margin-top:0;width:595.2pt;height:841.9pt;z-index:-251658240;mso-position-horizontal:center;mso-position-horizontal-relative:margin;mso-position-vertical:center;mso-position-vertical-relative:margin" o:spid="_x0000_s2049" o:allowincell="f" type="#_x0000_t75">
          <v:imagedata o:title="en-tête laser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180D7193"/>
    <w:multiLevelType w:val="hybridMultilevel"/>
    <w:tmpl w:val="7ADA9FF4"/>
    <w:lvl w:ilvl="0" w:tplc="8F8C6134">
      <w:numFmt w:val="bullet"/>
      <w:lvlText w:val="-"/>
      <w:lvlJc w:val="left"/>
      <w:pPr>
        <w:ind w:left="4329" w:hanging="360"/>
      </w:pPr>
      <w:rPr>
        <w:rFonts w:hint="default" w:ascii="Muli" w:hAnsi="Muli" w:eastAsia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5049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5769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6489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7209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7929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8649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9369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10089" w:hanging="360"/>
      </w:pPr>
      <w:rPr>
        <w:rFonts w:hint="default" w:ascii="Wingdings" w:hAnsi="Wingdings"/>
      </w:rPr>
    </w:lvl>
  </w:abstractNum>
  <w:abstractNum w:abstractNumId="1">
    <w:nsid w:val="23DB30DE"/>
    <w:multiLevelType w:val="hybridMultilevel"/>
    <w:tmpl w:val="561848B4"/>
    <w:lvl w:ilvl="0" w:tplc="9544C6E8">
      <w:numFmt w:val="bullet"/>
      <w:lvlText w:val="-"/>
      <w:lvlJc w:val="left"/>
      <w:pPr>
        <w:ind w:left="4329" w:hanging="360"/>
      </w:pPr>
      <w:rPr>
        <w:rFonts w:hint="default" w:ascii="Muli" w:hAnsi="Muli" w:eastAsia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5049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5769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6489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7209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7929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8649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9369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10089" w:hanging="360"/>
      </w:pPr>
      <w:rPr>
        <w:rFonts w:hint="default" w:ascii="Wingdings" w:hAnsi="Wingdings"/>
      </w:rPr>
    </w:lvl>
  </w:abstractNum>
  <w:abstractNum w:abstractNumId="2">
    <w:nsid w:val="5318177E"/>
    <w:multiLevelType w:val="hybridMultilevel"/>
    <w:tmpl w:val="95F2CFE0"/>
    <w:lvl w:ilvl="0" w:tplc="0308CA32">
      <w:numFmt w:val="bullet"/>
      <w:lvlText w:val="-"/>
      <w:lvlJc w:val="left"/>
      <w:pPr>
        <w:ind w:left="4329" w:hanging="360"/>
      </w:pPr>
      <w:rPr>
        <w:rFonts w:hint="default" w:ascii="Muli" w:hAnsi="Muli" w:eastAsia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5049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5769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6489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7209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7929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8649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9369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10089" w:hanging="360"/>
      </w:pPr>
      <w:rPr>
        <w:rFonts w:hint="default" w:ascii="Wingdings" w:hAnsi="Wingdings"/>
      </w:rPr>
    </w:lvl>
  </w:abstractNum>
  <w:num w:numId="4">
    <w:abstractNumId w:val="3"/>
  </w: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E8A"/>
    <w:rsid w:val="00032331"/>
    <w:rsid w:val="00095DBE"/>
    <w:rsid w:val="000D48B0"/>
    <w:rsid w:val="001F54C4"/>
    <w:rsid w:val="00201116"/>
    <w:rsid w:val="002B311A"/>
    <w:rsid w:val="002B753B"/>
    <w:rsid w:val="002E4EFB"/>
    <w:rsid w:val="00367B60"/>
    <w:rsid w:val="003C4E8A"/>
    <w:rsid w:val="007B0C68"/>
    <w:rsid w:val="009B094E"/>
    <w:rsid w:val="00A5767D"/>
    <w:rsid w:val="00B860C9"/>
    <w:rsid w:val="00C70B55"/>
    <w:rsid w:val="00D050E5"/>
    <w:rsid w:val="00D21E36"/>
    <w:rsid w:val="3E1D9DF4"/>
    <w:rsid w:val="7C078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8DDC0A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70B55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B311A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2B311A"/>
  </w:style>
  <w:style w:type="paragraph" w:styleId="Pieddepage">
    <w:name w:val="footer"/>
    <w:basedOn w:val="Normal"/>
    <w:link w:val="PieddepageCar"/>
    <w:uiPriority w:val="99"/>
    <w:unhideWhenUsed/>
    <w:rsid w:val="002B311A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2B311A"/>
  </w:style>
  <w:style w:type="table" w:styleId="Grilledutableau">
    <w:name w:val="Table Grid"/>
    <w:basedOn w:val="TableauNormal"/>
    <w:uiPriority w:val="39"/>
    <w:rsid w:val="00367B6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edeliste">
    <w:name w:val="List Paragraph"/>
    <w:basedOn w:val="Normal"/>
    <w:uiPriority w:val="34"/>
    <w:qFormat/>
    <w:rsid w:val="002B75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B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B3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311A"/>
  </w:style>
  <w:style w:type="paragraph" w:styleId="Pieddepage">
    <w:name w:val="footer"/>
    <w:basedOn w:val="Normal"/>
    <w:link w:val="PieddepageCar"/>
    <w:uiPriority w:val="99"/>
    <w:unhideWhenUsed/>
    <w:rsid w:val="002B3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311A"/>
  </w:style>
  <w:style w:type="table" w:styleId="Grilledutableau">
    <w:name w:val="Table Grid"/>
    <w:basedOn w:val="TableauNormal"/>
    <w:uiPriority w:val="39"/>
    <w:rsid w:val="00367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B75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3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image" Target="/media/image.jpg" Id="R5c8edcdef04c47d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Microsoft\Windows\Temporary%20Internet%20Files\Content.IE5\7MB1LK4J\DOSSIER%20PROF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DOSSIER PROF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Dell</dc:creator>
  <lastModifiedBy>Lionel TOI</lastModifiedBy>
  <revision>3</revision>
  <lastPrinted>2016-01-13T14:32:00.0000000Z</lastPrinted>
  <dcterms:created xsi:type="dcterms:W3CDTF">2016-01-15T16:40:00.0000000Z</dcterms:created>
  <dcterms:modified xsi:type="dcterms:W3CDTF">2016-02-10T17:21:12.7969006Z</dcterms:modified>
</coreProperties>
</file>